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D0A52" w14:textId="77777777" w:rsidR="00A46F20" w:rsidRPr="00A93DE9" w:rsidRDefault="002A4054" w:rsidP="00886482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93DE9">
        <w:rPr>
          <w:rFonts w:ascii="Times New Roman" w:hAnsi="Times New Roman"/>
          <w:b/>
          <w:sz w:val="28"/>
          <w:szCs w:val="28"/>
        </w:rPr>
        <w:t>Plan wynikowy</w:t>
      </w:r>
      <w:r w:rsidR="00C50311" w:rsidRPr="00A93DE9">
        <w:rPr>
          <w:rFonts w:ascii="Times New Roman" w:hAnsi="Times New Roman"/>
          <w:b/>
          <w:sz w:val="28"/>
          <w:szCs w:val="28"/>
        </w:rPr>
        <w:t xml:space="preserve"> z wymaganiami edukacyjnymi przedmiotu</w:t>
      </w:r>
      <w:r w:rsidR="006417D9" w:rsidRPr="00A93DE9">
        <w:rPr>
          <w:rFonts w:ascii="Times New Roman" w:hAnsi="Times New Roman"/>
          <w:b/>
          <w:sz w:val="28"/>
          <w:szCs w:val="28"/>
        </w:rPr>
        <w:t xml:space="preserve"> </w:t>
      </w:r>
      <w:r w:rsidR="00C32426">
        <w:rPr>
          <w:rFonts w:ascii="Times New Roman" w:hAnsi="Times New Roman"/>
          <w:b/>
          <w:sz w:val="28"/>
          <w:szCs w:val="28"/>
        </w:rPr>
        <w:t>biologia</w:t>
      </w:r>
      <w:r w:rsidR="00870C26" w:rsidRPr="00A93DE9">
        <w:rPr>
          <w:rFonts w:ascii="Times New Roman" w:hAnsi="Times New Roman"/>
          <w:b/>
          <w:sz w:val="28"/>
          <w:szCs w:val="28"/>
        </w:rPr>
        <w:t xml:space="preserve"> </w:t>
      </w:r>
      <w:r w:rsidR="006417D9" w:rsidRPr="00A93DE9">
        <w:rPr>
          <w:rFonts w:ascii="Times New Roman" w:hAnsi="Times New Roman"/>
          <w:b/>
          <w:sz w:val="28"/>
          <w:szCs w:val="28"/>
        </w:rPr>
        <w:t xml:space="preserve">dla klasy </w:t>
      </w:r>
      <w:r w:rsidR="00C32426">
        <w:rPr>
          <w:rFonts w:ascii="Times New Roman" w:hAnsi="Times New Roman"/>
          <w:b/>
          <w:sz w:val="28"/>
          <w:szCs w:val="28"/>
        </w:rPr>
        <w:t>II</w:t>
      </w:r>
      <w:r w:rsidR="00870C26" w:rsidRPr="00A93DE9">
        <w:rPr>
          <w:rFonts w:ascii="Times New Roman" w:hAnsi="Times New Roman"/>
          <w:b/>
          <w:sz w:val="28"/>
          <w:szCs w:val="28"/>
        </w:rPr>
        <w:t xml:space="preserve"> </w:t>
      </w:r>
      <w:r w:rsidR="006417D9" w:rsidRPr="00A93DE9">
        <w:rPr>
          <w:rFonts w:ascii="Times New Roman" w:hAnsi="Times New Roman"/>
          <w:b/>
          <w:sz w:val="28"/>
          <w:szCs w:val="28"/>
        </w:rPr>
        <w:t xml:space="preserve">szkoły </w:t>
      </w:r>
      <w:r w:rsidR="00C32426">
        <w:rPr>
          <w:rFonts w:ascii="Times New Roman" w:hAnsi="Times New Roman"/>
          <w:b/>
          <w:sz w:val="28"/>
          <w:szCs w:val="28"/>
        </w:rPr>
        <w:t xml:space="preserve">branżowej I stopnia </w:t>
      </w:r>
    </w:p>
    <w:p w14:paraId="76B1C853" w14:textId="77777777" w:rsidR="00800EBE" w:rsidRPr="00A93DE9" w:rsidRDefault="00800EBE" w:rsidP="00886482">
      <w:pPr>
        <w:spacing w:after="0"/>
        <w:contextualSpacing/>
        <w:rPr>
          <w:rFonts w:ascii="Times New Roman" w:hAnsi="Times New Roman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2354"/>
        <w:gridCol w:w="2323"/>
        <w:gridCol w:w="32"/>
        <w:gridCol w:w="2355"/>
        <w:gridCol w:w="2355"/>
        <w:gridCol w:w="2357"/>
      </w:tblGrid>
      <w:tr w:rsidR="00F150C6" w:rsidRPr="00B62A3A" w14:paraId="1B5D71CE" w14:textId="77777777" w:rsidTr="0000123C">
        <w:tc>
          <w:tcPr>
            <w:tcW w:w="2368" w:type="dxa"/>
          </w:tcPr>
          <w:p w14:paraId="6056797F" w14:textId="702FD722" w:rsidR="00800EBE" w:rsidRPr="00B62A3A" w:rsidRDefault="00800EBE" w:rsidP="0065033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2354" w:type="dxa"/>
          </w:tcPr>
          <w:p w14:paraId="707FE6C8" w14:textId="77777777" w:rsidR="00800EBE" w:rsidRPr="00B62A3A" w:rsidRDefault="00800EBE" w:rsidP="0065033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</w:tc>
        <w:tc>
          <w:tcPr>
            <w:tcW w:w="2355" w:type="dxa"/>
            <w:gridSpan w:val="2"/>
          </w:tcPr>
          <w:p w14:paraId="75C58B34" w14:textId="77777777" w:rsidR="00800EBE" w:rsidRPr="00B62A3A" w:rsidRDefault="00800EBE" w:rsidP="0065033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</w:tc>
        <w:tc>
          <w:tcPr>
            <w:tcW w:w="2355" w:type="dxa"/>
          </w:tcPr>
          <w:p w14:paraId="367A302B" w14:textId="77777777" w:rsidR="00800EBE" w:rsidRPr="00B62A3A" w:rsidRDefault="00800EBE" w:rsidP="0065033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</w:tc>
        <w:tc>
          <w:tcPr>
            <w:tcW w:w="2355" w:type="dxa"/>
          </w:tcPr>
          <w:p w14:paraId="0896B937" w14:textId="77777777" w:rsidR="00800EBE" w:rsidRPr="00B62A3A" w:rsidRDefault="00800EBE" w:rsidP="0065033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</w:tc>
        <w:tc>
          <w:tcPr>
            <w:tcW w:w="2357" w:type="dxa"/>
          </w:tcPr>
          <w:p w14:paraId="194C336C" w14:textId="77777777" w:rsidR="00800EBE" w:rsidRPr="00B62A3A" w:rsidRDefault="00800EBE" w:rsidP="0065033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</w:tc>
      </w:tr>
      <w:tr w:rsidR="008541DB" w:rsidRPr="00E738F1" w14:paraId="3BB696F7" w14:textId="77777777" w:rsidTr="0086780C">
        <w:tc>
          <w:tcPr>
            <w:tcW w:w="14144" w:type="dxa"/>
            <w:gridSpan w:val="7"/>
          </w:tcPr>
          <w:p w14:paraId="6AE3AED2" w14:textId="77777777" w:rsidR="008541DB" w:rsidRPr="00E738F1" w:rsidRDefault="008541DB" w:rsidP="0065033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t xml:space="preserve">I. PODSTAWOWE ZASADY BUDOWY I FUNKCJONOWANIA ORGANIZMU CZŁOWIEKA </w:t>
            </w:r>
          </w:p>
        </w:tc>
      </w:tr>
      <w:tr w:rsidR="00015FB9" w:rsidRPr="00E738F1" w14:paraId="4C00D096" w14:textId="77777777" w:rsidTr="00F148C4">
        <w:trPr>
          <w:trHeight w:val="1638"/>
        </w:trPr>
        <w:tc>
          <w:tcPr>
            <w:tcW w:w="2368" w:type="dxa"/>
          </w:tcPr>
          <w:p w14:paraId="66CA5220" w14:textId="77777777" w:rsidR="00015FB9" w:rsidRPr="00E738F1" w:rsidRDefault="00015FB9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1. Tkanka nabłonkowa </w:t>
            </w:r>
          </w:p>
        </w:tc>
        <w:tc>
          <w:tcPr>
            <w:tcW w:w="2354" w:type="dxa"/>
          </w:tcPr>
          <w:p w14:paraId="7ABD9201" w14:textId="77777777" w:rsidR="00ED63DC" w:rsidRDefault="00ED63DC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5971E48" w14:textId="765D25D7" w:rsidR="00CB740E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740E" w:rsidRPr="00E738F1">
              <w:rPr>
                <w:rFonts w:ascii="Times New Roman" w:hAnsi="Times New Roman"/>
                <w:sz w:val="20"/>
                <w:szCs w:val="20"/>
              </w:rPr>
              <w:t>nazywa poziomy organizacji budowy ciała zwierząt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1719BFB" w14:textId="6E8197EC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klasyfikuje tkanki zwierzęce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9EC563E" w14:textId="2C80BD8D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omawia budowę i rolę tkanki nabłonkowej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7AB5797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F00B3B4" w14:textId="61F4A675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rozpoznaje tkankę nabłonkową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>na podstawie obrazu mikroskopowego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55197A1" w14:textId="652BA708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dzieli tkanki nabłonkowe na podstawie liczby warstw komórek, </w:t>
            </w:r>
            <w:r w:rsidR="009C3307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kształtu i pełnionych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6632DF84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E5150F4" w14:textId="49015C06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charakteryzuje nabłonki pod względem budowy, roli i miejsca występowania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109BA1D2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D9BAE76" w14:textId="54341F48" w:rsidR="00A4676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>wymienia funkcje gruczołów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C83275" w14:textId="2D437C63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rysuje tkankę nabłonkową na podstawie obrazu mikroskopowego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A4476D6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122CF21" w14:textId="2CC05D6E" w:rsidR="00A4676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>określa pochodzenie tkanki nabłonkowej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0D8054" w14:textId="791D12A7" w:rsidR="00015FB9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4D25" w:rsidRPr="00E738F1">
              <w:rPr>
                <w:rFonts w:ascii="Times New Roman" w:hAnsi="Times New Roman"/>
                <w:sz w:val="20"/>
                <w:szCs w:val="20"/>
              </w:rPr>
              <w:t>uzasadnia na przykładach współzależność budowy</w:t>
            </w:r>
            <w:r w:rsidR="009D2D6D">
              <w:rPr>
                <w:rFonts w:ascii="Times New Roman" w:hAnsi="Times New Roman"/>
                <w:sz w:val="20"/>
                <w:szCs w:val="20"/>
              </w:rPr>
              <w:br/>
            </w:r>
            <w:r w:rsidR="00944D25" w:rsidRPr="00E738F1">
              <w:rPr>
                <w:rFonts w:ascii="Times New Roman" w:hAnsi="Times New Roman"/>
                <w:sz w:val="20"/>
                <w:szCs w:val="20"/>
              </w:rPr>
              <w:t>i funkcji tkanek nabłonkowych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50C6" w:rsidRPr="00E738F1" w14:paraId="13E08584" w14:textId="77777777" w:rsidTr="0000123C">
        <w:tc>
          <w:tcPr>
            <w:tcW w:w="2368" w:type="dxa"/>
          </w:tcPr>
          <w:p w14:paraId="564EDB90" w14:textId="77777777" w:rsidR="008541DB" w:rsidRPr="00E738F1" w:rsidRDefault="008541DB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2. Tkanka łączna  </w:t>
            </w:r>
          </w:p>
        </w:tc>
        <w:tc>
          <w:tcPr>
            <w:tcW w:w="2354" w:type="dxa"/>
          </w:tcPr>
          <w:p w14:paraId="2A4A11AF" w14:textId="77777777" w:rsidR="00ED63DC" w:rsidRDefault="00ED63DC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6952F67" w14:textId="16A3E7EB" w:rsidR="00F73F2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>omawia budowę</w:t>
            </w:r>
            <w:r w:rsidR="006375A7">
              <w:rPr>
                <w:rFonts w:ascii="Times New Roman" w:hAnsi="Times New Roman"/>
                <w:sz w:val="20"/>
                <w:szCs w:val="20"/>
              </w:rPr>
              <w:br/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>i funkcje tkanki łącznej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4487189" w14:textId="3DBFC723" w:rsidR="00F73F2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 xml:space="preserve"> omawia budowę tkanki chrzęstnej i kostnej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872B52" w14:textId="72D33050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DE6" w:rsidRPr="00E738F1">
              <w:rPr>
                <w:rFonts w:ascii="Times New Roman" w:hAnsi="Times New Roman"/>
                <w:sz w:val="20"/>
                <w:szCs w:val="20"/>
              </w:rPr>
              <w:t xml:space="preserve">charakteryzuje budowę </w:t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>osocza oraz elementów morfotycznych krwi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3395BAB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227B9DF" w14:textId="2AF15EBB" w:rsidR="00AE0B6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wyjaśnia kryteria podziału tkanki łącznej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91261E0" w14:textId="08CBF48B" w:rsidR="00AE0B6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 wymienia przykłady tkanek łącznych właściwych, podporowych i płynnych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EDCE06" w14:textId="77BF207B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rozpoznaje tkanki łączne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na podstawie obrazu mikroskopowego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4A05AC0C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6A6298A" w14:textId="7D3458A4" w:rsidR="00AE0B6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charakteryzuje </w:t>
            </w:r>
            <w:r w:rsidR="006375A7" w:rsidRPr="00E738F1">
              <w:rPr>
                <w:rFonts w:ascii="Times New Roman" w:hAnsi="Times New Roman"/>
                <w:sz w:val="20"/>
                <w:szCs w:val="20"/>
              </w:rPr>
              <w:t xml:space="preserve">tkanki łączne właściwe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pod względem budowy, roli</w:t>
            </w:r>
            <w:r w:rsidR="006375A7">
              <w:rPr>
                <w:rFonts w:ascii="Times New Roman" w:hAnsi="Times New Roman"/>
                <w:sz w:val="20"/>
                <w:szCs w:val="20"/>
              </w:rPr>
              <w:br/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i występowania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948387" w14:textId="442CBF21" w:rsidR="00AE0B6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porównuje rodzaje tkanek chrzęstnych</w:t>
            </w:r>
            <w:r w:rsidR="00ED763C">
              <w:rPr>
                <w:rFonts w:ascii="Times New Roman" w:hAnsi="Times New Roman"/>
                <w:sz w:val="20"/>
                <w:szCs w:val="20"/>
              </w:rPr>
              <w:br/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i kostnych pod względem budowy i miejsca występowania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637278" w14:textId="26630742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DE6" w:rsidRPr="00E738F1">
              <w:rPr>
                <w:rFonts w:ascii="Times New Roman" w:hAnsi="Times New Roman"/>
                <w:sz w:val="20"/>
                <w:szCs w:val="20"/>
              </w:rPr>
              <w:t>porównuje elementy morfotyczne krwi pod względem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672B317E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F16AF0C" w14:textId="33546170" w:rsidR="00AE0B6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>wymienia cechy charakterysty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czne </w:t>
            </w:r>
            <w:r w:rsidR="00ED763C" w:rsidRPr="00E738F1">
              <w:rPr>
                <w:rFonts w:ascii="Times New Roman" w:hAnsi="Times New Roman"/>
                <w:sz w:val="20"/>
                <w:szCs w:val="20"/>
              </w:rPr>
              <w:t>limfy</w:t>
            </w:r>
            <w:r w:rsidR="00ED763C">
              <w:rPr>
                <w:rFonts w:ascii="Times New Roman" w:hAnsi="Times New Roman"/>
                <w:sz w:val="20"/>
                <w:szCs w:val="20"/>
              </w:rPr>
              <w:br/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ED763C"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>funkcje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A9EEB21" w14:textId="506CAB22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rysuje tkanki łączne na podstawie obrazu mikroskopowego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DAF268E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4CFB60E" w14:textId="5971C2AF" w:rsidR="009B4DE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DE6" w:rsidRPr="00E738F1">
              <w:rPr>
                <w:rFonts w:ascii="Times New Roman" w:hAnsi="Times New Roman"/>
                <w:sz w:val="20"/>
                <w:szCs w:val="20"/>
              </w:rPr>
              <w:t>określa pochodzenie tkanki łącznej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99B5CF" w14:textId="24F3F8DC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DE6" w:rsidRPr="00E738F1">
              <w:rPr>
                <w:rFonts w:ascii="Times New Roman" w:hAnsi="Times New Roman"/>
                <w:sz w:val="20"/>
                <w:szCs w:val="20"/>
              </w:rPr>
              <w:t>uzasadnia na przykładach współzależność budowy</w:t>
            </w:r>
            <w:r w:rsidR="00F25E04">
              <w:rPr>
                <w:rFonts w:ascii="Times New Roman" w:hAnsi="Times New Roman"/>
                <w:sz w:val="20"/>
                <w:szCs w:val="20"/>
              </w:rPr>
              <w:br/>
            </w:r>
            <w:r w:rsidR="009B4DE6" w:rsidRPr="00E738F1">
              <w:rPr>
                <w:rFonts w:ascii="Times New Roman" w:hAnsi="Times New Roman"/>
                <w:sz w:val="20"/>
                <w:szCs w:val="20"/>
              </w:rPr>
              <w:t>i funkcji tkanek łącznych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50C6" w:rsidRPr="00E738F1" w14:paraId="53CAAC1E" w14:textId="77777777" w:rsidTr="0000123C">
        <w:tc>
          <w:tcPr>
            <w:tcW w:w="2368" w:type="dxa"/>
          </w:tcPr>
          <w:p w14:paraId="276EDF16" w14:textId="77777777" w:rsidR="002016A1" w:rsidRPr="00E738F1" w:rsidRDefault="002016A1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3. Tkanka mięśniowa </w:t>
            </w:r>
          </w:p>
        </w:tc>
        <w:tc>
          <w:tcPr>
            <w:tcW w:w="2354" w:type="dxa"/>
          </w:tcPr>
          <w:p w14:paraId="6371296E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6F12C3E" w14:textId="6E13B6B2" w:rsidR="002016A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 xml:space="preserve"> omawia ogólne cechy budowy tkanki mięśniowej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6D3AF161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94B128C" w14:textId="0554B91D" w:rsidR="002016A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wyjaśnia kryteria podziału tkanki mięśniowej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0134586" w14:textId="1E4E371F" w:rsidR="004E6C1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 xml:space="preserve">wymienia przykłady tkanki mięśniowej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gładkiej, poprzecznie prążkowanej serca oraz poprzecznie prążkowanej szkieletowej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1E5EF628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C161328" w14:textId="1B3335AA" w:rsidR="002016A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>porównuje pod względem budowy</w:t>
            </w:r>
            <w:r w:rsidR="00F25E04">
              <w:rPr>
                <w:rFonts w:ascii="Times New Roman" w:hAnsi="Times New Roman"/>
                <w:sz w:val="20"/>
                <w:szCs w:val="20"/>
              </w:rPr>
              <w:br/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i sposobu funkcjonowania tkankę mięśniową gładką, poprzecznie prążkowaną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serca oraz poprzecznie prążkowaną szkieletową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35E9A8F8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3484429" w14:textId="59508A70" w:rsidR="002016A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rysuje tkanki mięśniowe na podstawie obrazu mikroskopowego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66B83D4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A427A6A" w14:textId="44D645CE" w:rsidR="004E6C1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określa pochodzenie tkanki mięśniowej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514B83" w14:textId="5930E5C3" w:rsidR="002016A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t>uzasadnia na przykładach współzależność budowy</w:t>
            </w:r>
            <w:r w:rsidR="00F25E04">
              <w:rPr>
                <w:rFonts w:ascii="Times New Roman" w:hAnsi="Times New Roman"/>
                <w:sz w:val="20"/>
                <w:szCs w:val="20"/>
              </w:rPr>
              <w:br/>
            </w:r>
            <w:r w:rsidR="004E6C11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i funkcji tkanek mięśniowych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50C6" w:rsidRPr="00E738F1" w14:paraId="63EAC7CB" w14:textId="77777777" w:rsidTr="0000123C">
        <w:tc>
          <w:tcPr>
            <w:tcW w:w="2368" w:type="dxa"/>
          </w:tcPr>
          <w:p w14:paraId="2139D856" w14:textId="43EB6206" w:rsidR="008541DB" w:rsidRPr="00E738F1" w:rsidRDefault="008541DB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4. Tkanka nerwowa</w:t>
            </w:r>
            <w:r w:rsidR="004573E0">
              <w:rPr>
                <w:rFonts w:ascii="Times New Roman" w:hAnsi="Times New Roman"/>
                <w:sz w:val="20"/>
                <w:szCs w:val="20"/>
              </w:rPr>
              <w:br/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i glejowa </w:t>
            </w:r>
          </w:p>
        </w:tc>
        <w:tc>
          <w:tcPr>
            <w:tcW w:w="2354" w:type="dxa"/>
          </w:tcPr>
          <w:p w14:paraId="432D222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C981505" w14:textId="54D64A32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740E" w:rsidRPr="00E738F1">
              <w:rPr>
                <w:rFonts w:ascii="Times New Roman" w:hAnsi="Times New Roman"/>
                <w:sz w:val="20"/>
                <w:szCs w:val="20"/>
              </w:rPr>
              <w:t>omawia budowę i rolę elementów tkanki nerwowej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716B69B5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0C33F90" w14:textId="7E0402CA" w:rsidR="008541DB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00A81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budowę</w:t>
            </w:r>
            <w:r w:rsidR="00F25E0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000A81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mechanizm działania synapsy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1D6A4611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10EA9FC" w14:textId="7AEBFE88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0A81" w:rsidRPr="00E738F1">
              <w:rPr>
                <w:rFonts w:ascii="Times New Roman" w:hAnsi="Times New Roman"/>
                <w:sz w:val="20"/>
                <w:szCs w:val="20"/>
              </w:rPr>
              <w:t>wyróżnia typy synaps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000A8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9BD7AC" w14:textId="4A90B10D" w:rsidR="00000A8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0A81" w:rsidRPr="00E738F1">
              <w:rPr>
                <w:rFonts w:ascii="Times New Roman" w:hAnsi="Times New Roman"/>
                <w:sz w:val="20"/>
                <w:szCs w:val="20"/>
              </w:rPr>
              <w:t>rozróżnia włókna rdzenne i bezrdzenne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47ADEB5A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0C50BF5" w14:textId="0D355075" w:rsidR="00A4676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>wymienia funkcje komórek glejowych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029A5BB" w14:textId="5BD339C1" w:rsidR="00A4676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omawia sposób przekazywania impulsu nerwowego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A4676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8C7AFA8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CE000A3" w14:textId="5252EDAB" w:rsidR="00000A8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0A81" w:rsidRPr="00E738F1">
              <w:rPr>
                <w:rFonts w:ascii="Times New Roman" w:hAnsi="Times New Roman"/>
                <w:sz w:val="20"/>
                <w:szCs w:val="20"/>
              </w:rPr>
              <w:t>określa pochodzenie tkanki nerwowej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866C04" w14:textId="38D2B912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0A81" w:rsidRPr="00E738F1">
              <w:rPr>
                <w:rFonts w:ascii="Times New Roman" w:hAnsi="Times New Roman"/>
                <w:sz w:val="20"/>
                <w:szCs w:val="20"/>
              </w:rPr>
              <w:t>uzasadnia na przykładach współzależność budowy</w:t>
            </w:r>
            <w:r w:rsidR="00F25E04">
              <w:rPr>
                <w:rFonts w:ascii="Times New Roman" w:hAnsi="Times New Roman"/>
                <w:sz w:val="20"/>
                <w:szCs w:val="20"/>
              </w:rPr>
              <w:br/>
            </w:r>
            <w:r w:rsidR="00000A81" w:rsidRPr="00E738F1">
              <w:rPr>
                <w:rFonts w:ascii="Times New Roman" w:hAnsi="Times New Roman"/>
                <w:sz w:val="20"/>
                <w:szCs w:val="20"/>
              </w:rPr>
              <w:t>i funkcji tkanki nerwowej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50C6" w:rsidRPr="00E738F1" w14:paraId="366DC054" w14:textId="77777777" w:rsidTr="0000123C">
        <w:tc>
          <w:tcPr>
            <w:tcW w:w="2368" w:type="dxa"/>
          </w:tcPr>
          <w:p w14:paraId="40FF97C7" w14:textId="77777777" w:rsidR="00F73F25" w:rsidRPr="00E738F1" w:rsidRDefault="008541DB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F73F25" w:rsidRPr="00E738F1">
              <w:rPr>
                <w:rFonts w:ascii="Times New Roman" w:hAnsi="Times New Roman"/>
                <w:sz w:val="20"/>
                <w:szCs w:val="20"/>
              </w:rPr>
              <w:t>Organizm człowieka jako funkcjonalna całość</w:t>
            </w:r>
          </w:p>
        </w:tc>
        <w:tc>
          <w:tcPr>
            <w:tcW w:w="2354" w:type="dxa"/>
          </w:tcPr>
          <w:p w14:paraId="286E8FC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48D8627" w14:textId="0712BFE2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740E" w:rsidRPr="00E738F1">
              <w:rPr>
                <w:rFonts w:ascii="Times New Roman" w:hAnsi="Times New Roman"/>
                <w:sz w:val="20"/>
                <w:szCs w:val="20"/>
              </w:rPr>
              <w:t xml:space="preserve"> wymienia układy narządów budujących ciało człowieka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367694" w14:textId="4B31B938" w:rsidR="003137C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137C6" w:rsidRPr="00E738F1">
              <w:rPr>
                <w:rFonts w:ascii="Times New Roman" w:hAnsi="Times New Roman"/>
                <w:sz w:val="20"/>
                <w:szCs w:val="20"/>
              </w:rPr>
              <w:t xml:space="preserve">interpretuje pojęcie </w:t>
            </w:r>
            <w:r w:rsidR="003137C6" w:rsidRPr="0065033D">
              <w:rPr>
                <w:rFonts w:ascii="Times New Roman" w:hAnsi="Times New Roman"/>
                <w:i/>
                <w:sz w:val="20"/>
                <w:szCs w:val="20"/>
              </w:rPr>
              <w:t>homeostaza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3A700EE4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7F815DE" w14:textId="62844261" w:rsidR="00AE0B6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E0B6F" w:rsidRPr="00E738F1">
              <w:rPr>
                <w:rFonts w:ascii="Times New Roman" w:hAnsi="Times New Roman"/>
                <w:sz w:val="20"/>
                <w:szCs w:val="20"/>
              </w:rPr>
              <w:t xml:space="preserve">definiuje pojęcia: </w:t>
            </w:r>
            <w:r w:rsidR="00AE0B6F" w:rsidRPr="00E738F1">
              <w:rPr>
                <w:rFonts w:ascii="Times New Roman" w:hAnsi="Times New Roman"/>
                <w:i/>
                <w:sz w:val="20"/>
                <w:szCs w:val="20"/>
              </w:rPr>
              <w:t>narząd</w:t>
            </w:r>
            <w:r w:rsidR="00AE0B6F" w:rsidRPr="0065033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E0B6F" w:rsidRPr="00E738F1">
              <w:rPr>
                <w:rFonts w:ascii="Times New Roman" w:hAnsi="Times New Roman"/>
                <w:i/>
                <w:sz w:val="20"/>
                <w:szCs w:val="20"/>
              </w:rPr>
              <w:t>układ narządów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E4C4348" w14:textId="42D907D5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 xml:space="preserve"> przedstawia mechanizm homeostazy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2EBE0BB5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9E41FB6" w14:textId="0EDD8962" w:rsidR="00DA1B9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37C6" w:rsidRPr="00E738F1">
              <w:rPr>
                <w:rFonts w:ascii="Times New Roman" w:hAnsi="Times New Roman"/>
                <w:sz w:val="20"/>
                <w:szCs w:val="20"/>
              </w:rPr>
              <w:t>wyróżnia układy narządów budujących ciało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E66D2B" w14:textId="7488676B" w:rsidR="00DA1B9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1B9A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przedstawia podstawowe czynniki wpływające na utrzymanie homeostazy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5" w:type="dxa"/>
          </w:tcPr>
          <w:p w14:paraId="10F6DF38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922172E" w14:textId="50328D5B" w:rsidR="00DA1B9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137C6" w:rsidRPr="00E738F1">
              <w:rPr>
                <w:rFonts w:ascii="Times New Roman" w:hAnsi="Times New Roman"/>
                <w:sz w:val="20"/>
                <w:szCs w:val="20"/>
              </w:rPr>
              <w:t xml:space="preserve"> charakteryzuje funkcje układów budujących ciało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BDFF3B5" w14:textId="3E65B992" w:rsidR="00DA1B9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 xml:space="preserve"> analizuje schemat mechanizmu homeostazy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956934" w14:textId="5F8CE3E3" w:rsidR="00DA1B9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B9A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analizuje wpływ czynników zakłócających homeostazę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7" w:type="dxa"/>
          </w:tcPr>
          <w:p w14:paraId="53F1D2DF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F338CD3" w14:textId="3B0F711A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DA1B9A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uzasadnia wpływ parametrów ustrojowych na zachowanie homeostazy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7AFF7D10" w14:textId="0216928E" w:rsidR="00DA1B9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>wyjaśnia na przykładach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>sprzężenie zwrotne</w:t>
            </w:r>
            <w:r w:rsidR="00E738F1" w:rsidRPr="00E738F1">
              <w:rPr>
                <w:rFonts w:ascii="Times New Roman" w:hAnsi="Times New Roman"/>
                <w:sz w:val="20"/>
                <w:szCs w:val="20"/>
              </w:rPr>
              <w:t xml:space="preserve"> ujemne i sprzężenie zwrotne do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>datnie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55AC" w:rsidRPr="00E738F1" w14:paraId="3DF7D851" w14:textId="77777777" w:rsidTr="00D66889">
        <w:tc>
          <w:tcPr>
            <w:tcW w:w="14144" w:type="dxa"/>
            <w:gridSpan w:val="7"/>
          </w:tcPr>
          <w:p w14:paraId="2B78378D" w14:textId="77777777" w:rsidR="009455AC" w:rsidRPr="00E738F1" w:rsidRDefault="009455AC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t xml:space="preserve">II. UKŁAD POKARMOWY I ODŻYWIANIE SIĘ  </w:t>
            </w:r>
          </w:p>
        </w:tc>
      </w:tr>
      <w:tr w:rsidR="00F150C6" w:rsidRPr="00E738F1" w14:paraId="460D1AF2" w14:textId="77777777" w:rsidTr="0000123C">
        <w:tc>
          <w:tcPr>
            <w:tcW w:w="2368" w:type="dxa"/>
          </w:tcPr>
          <w:p w14:paraId="683268D3" w14:textId="77777777" w:rsidR="008541DB" w:rsidRPr="00E738F1" w:rsidRDefault="008541DB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9D53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Składniki pokarmowe </w:t>
            </w:r>
          </w:p>
        </w:tc>
        <w:tc>
          <w:tcPr>
            <w:tcW w:w="2354" w:type="dxa"/>
          </w:tcPr>
          <w:p w14:paraId="70EC58D7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619296A" w14:textId="026A4383" w:rsidR="002C4363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C5DE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B47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53B4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4363" w:rsidRPr="00E738F1">
              <w:rPr>
                <w:rFonts w:ascii="Times New Roman" w:hAnsi="Times New Roman"/>
                <w:sz w:val="20"/>
                <w:szCs w:val="20"/>
              </w:rPr>
              <w:t>podstawowe składniki odżywcze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56A457" w14:textId="5FEC86B9" w:rsidR="002C4363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C4363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B47">
              <w:rPr>
                <w:rFonts w:ascii="Times New Roman" w:hAnsi="Times New Roman"/>
                <w:sz w:val="20"/>
                <w:szCs w:val="20"/>
              </w:rPr>
              <w:t>omawia</w:t>
            </w:r>
            <w:r w:rsidR="00753B4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4363" w:rsidRPr="00E738F1">
              <w:rPr>
                <w:rFonts w:ascii="Times New Roman" w:hAnsi="Times New Roman"/>
                <w:sz w:val="20"/>
                <w:szCs w:val="20"/>
              </w:rPr>
              <w:t>rolę witamin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5F7C87" w14:textId="27CCF135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C4363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ED2">
              <w:rPr>
                <w:rFonts w:ascii="Times New Roman" w:hAnsi="Times New Roman"/>
                <w:sz w:val="20"/>
                <w:szCs w:val="20"/>
              </w:rPr>
              <w:t>podaje</w:t>
            </w:r>
            <w:r w:rsidR="003A1ED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4363" w:rsidRPr="00E738F1">
              <w:rPr>
                <w:rFonts w:ascii="Times New Roman" w:hAnsi="Times New Roman"/>
                <w:sz w:val="20"/>
                <w:szCs w:val="20"/>
              </w:rPr>
              <w:t>zasady zrównoważonego żywienia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28393231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54751E6" w14:textId="02A5AFDD" w:rsidR="008F744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F118E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>wymienia główne typy składników odżywczych</w:t>
            </w:r>
            <w:r w:rsidR="005E4C01">
              <w:rPr>
                <w:rFonts w:ascii="Times New Roman" w:hAnsi="Times New Roman"/>
                <w:sz w:val="20"/>
                <w:szCs w:val="20"/>
              </w:rPr>
              <w:br/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>i podaje ich pokarmowe źródła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1DC511" w14:textId="29586C2E" w:rsidR="008F744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rozumie zagrożenia wynikające z niedoboru składników odżywczych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956B72" w14:textId="2E4E07C8" w:rsidR="006256F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dokonuje podziału witamin na rozpuszczalne w wodzie i w tłuszczach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47BDC5" w14:textId="508AE4DD" w:rsidR="008F744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wymienia makro</w:t>
            </w:r>
            <w:r w:rsidR="00F161F1">
              <w:rPr>
                <w:rFonts w:ascii="Times New Roman" w:hAnsi="Times New Roman"/>
                <w:sz w:val="20"/>
                <w:szCs w:val="20"/>
              </w:rPr>
              <w:t>-</w:t>
            </w:r>
            <w:r w:rsidR="00F161F1">
              <w:rPr>
                <w:rFonts w:ascii="Times New Roman" w:hAnsi="Times New Roman"/>
                <w:sz w:val="20"/>
                <w:szCs w:val="20"/>
              </w:rPr>
              <w:br/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>i mikroelementy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4801BD" w14:textId="7B7AD110" w:rsidR="008F744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wymienia zasady zrównoważonego żywienia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777AF8" w14:textId="4514CE57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bierze udział</w:t>
            </w:r>
            <w:r w:rsidR="00F161F1">
              <w:rPr>
                <w:rFonts w:ascii="Times New Roman" w:hAnsi="Times New Roman"/>
                <w:sz w:val="20"/>
                <w:szCs w:val="20"/>
              </w:rPr>
              <w:br/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>w doświadczeniu dotyczącym warunków trawienia skrobi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355" w:type="dxa"/>
          </w:tcPr>
          <w:p w14:paraId="3CB51E43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B56C397" w14:textId="4A3CAC7B" w:rsidR="008541DB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omawia funkcje składników odżywczych w organizmie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9A3AC5" w14:textId="30A1B7C0" w:rsidR="008F744F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omawia rolę witamin</w:t>
            </w:r>
            <w:r w:rsidR="00933628">
              <w:rPr>
                <w:rFonts w:ascii="Times New Roman" w:hAnsi="Times New Roman"/>
                <w:sz w:val="20"/>
                <w:szCs w:val="20"/>
              </w:rPr>
              <w:br/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>w procesach fizjologicznych organizmu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CD52E9" w14:textId="45A1E9A8" w:rsidR="008F744F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744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>tłumaczy znaczenie makro</w:t>
            </w:r>
            <w:r w:rsidR="00933628">
              <w:rPr>
                <w:rFonts w:ascii="Times New Roman" w:hAnsi="Times New Roman"/>
                <w:sz w:val="20"/>
                <w:szCs w:val="20"/>
              </w:rPr>
              <w:t>-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i mikroelementów 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w reakcjach fizjologicznych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F28917" w14:textId="2A8E4A19" w:rsidR="006A6822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rozumie rolę wody</w:t>
            </w:r>
            <w:r w:rsidR="00933628">
              <w:rPr>
                <w:rFonts w:ascii="Times New Roman" w:hAnsi="Times New Roman"/>
                <w:sz w:val="20"/>
                <w:szCs w:val="20"/>
              </w:rPr>
              <w:br/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>w organizmie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820608" w14:textId="0F952A47" w:rsidR="006A6822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3628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zasady zrównoważonego żywienia w praktyce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2E301B" w14:textId="1B3A0223" w:rsidR="006A6822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="003E0AF7">
              <w:rPr>
                <w:rFonts w:ascii="Times New Roman" w:hAnsi="Times New Roman"/>
                <w:sz w:val="20"/>
                <w:szCs w:val="20"/>
              </w:rPr>
              <w:t>,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0AF7">
              <w:rPr>
                <w:rFonts w:ascii="Times New Roman" w:hAnsi="Times New Roman"/>
                <w:sz w:val="20"/>
                <w:szCs w:val="20"/>
              </w:rPr>
              <w:t>czym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jest zapotrzebowanie energetyczne organizmu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F8556D" w14:textId="1B70C4C5" w:rsidR="006A6822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wykonuje doświadczenie dotyczące warunków trawienia skrobi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A682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51F1F35D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A121C8A" w14:textId="5810A310" w:rsidR="008541DB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A6822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konkretne przykłady związków należących do głównych składników odżywczych</w:t>
            </w:r>
            <w:r w:rsidR="00301069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A6822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wyjaśnia i</w:t>
            </w:r>
            <w:r w:rsidR="00301069">
              <w:rPr>
                <w:rFonts w:ascii="Times New Roman" w:hAnsi="Times New Roman"/>
                <w:sz w:val="20"/>
                <w:szCs w:val="20"/>
                <w:lang w:eastAsia="pl-PL"/>
              </w:rPr>
              <w:t>ch</w:t>
            </w:r>
            <w:r w:rsidR="006A6822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rolę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3DDB2B3" w14:textId="114C8ABC" w:rsidR="006A6822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23A1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tłumaczy</w:t>
            </w:r>
            <w:r w:rsidR="006A6822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skutki niedoboru/nadmiaru witamin w diecie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A6822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5B1D4B53" w14:textId="7CE6FB33" w:rsidR="006F61D9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23A1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objaśnia na konkretnych przykładach rolę mikro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23A1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="00D23A1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makroelementów</w:t>
            </w:r>
            <w:r w:rsidR="002A7E93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D23A1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w metabolizmie komórkowym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DDFA83D" w14:textId="0F3157D3" w:rsidR="00DB415A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F61D9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tłumaczy rolę w wody</w:t>
            </w:r>
            <w:r w:rsidR="002A7E93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w metabolizmie komórkowym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845F404" w14:textId="50DA2D79" w:rsidR="00DB415A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jest świadomy wpływu prawidłowego odżywiania oraz aktywności fizycznej na prawidłowy rozwój człowieka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EAF1EB7" w14:textId="46B5BEB8" w:rsidR="00DB415A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kompon</w:t>
            </w:r>
            <w:r w:rsidR="002A7E93">
              <w:rPr>
                <w:rFonts w:ascii="Times New Roman" w:hAnsi="Times New Roman"/>
                <w:sz w:val="20"/>
                <w:szCs w:val="20"/>
                <w:lang w:eastAsia="pl-PL"/>
              </w:rPr>
              <w:t>uje</w:t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dietę adekwatną do zapotrzebowania energetycznego organizmu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EB028F0" w14:textId="3FE4E010" w:rsidR="00D23A1F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planuje i samodzielnie przeprowadza doświadczenie dotyczące warunków trawienia skrobi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DB415A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671F4C23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6B8C976" w14:textId="74631AC3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45E2B" w:rsidRPr="00E738F1">
              <w:rPr>
                <w:rFonts w:ascii="Times New Roman" w:hAnsi="Times New Roman"/>
                <w:sz w:val="20"/>
                <w:szCs w:val="20"/>
              </w:rPr>
              <w:t xml:space="preserve"> przygotowuje interaktywny model piramidy zdrowego żywienia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A15792C" w14:textId="52A93979" w:rsidR="00745E2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45E2B" w:rsidRPr="00E738F1">
              <w:rPr>
                <w:rFonts w:ascii="Times New Roman" w:hAnsi="Times New Roman"/>
                <w:sz w:val="20"/>
                <w:szCs w:val="20"/>
              </w:rPr>
              <w:t xml:space="preserve"> wykazuje nieprawidłowości</w:t>
            </w:r>
            <w:r w:rsidR="005D15F1">
              <w:rPr>
                <w:rFonts w:ascii="Times New Roman" w:hAnsi="Times New Roman"/>
                <w:sz w:val="20"/>
                <w:szCs w:val="20"/>
              </w:rPr>
              <w:br/>
            </w:r>
            <w:r w:rsidR="00745E2B" w:rsidRPr="00E738F1">
              <w:rPr>
                <w:rFonts w:ascii="Times New Roman" w:hAnsi="Times New Roman"/>
                <w:sz w:val="20"/>
                <w:szCs w:val="20"/>
              </w:rPr>
              <w:t>w dostępnych jadłospisach i je koryg</w:t>
            </w:r>
            <w:r w:rsidR="005D15F1">
              <w:rPr>
                <w:rFonts w:ascii="Times New Roman" w:hAnsi="Times New Roman"/>
                <w:sz w:val="20"/>
                <w:szCs w:val="20"/>
              </w:rPr>
              <w:t>uje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4D68DDC" w14:textId="05C2D16B" w:rsidR="00745E2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45E2B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24D" w:rsidRPr="00E738F1">
              <w:rPr>
                <w:rFonts w:ascii="Times New Roman" w:hAnsi="Times New Roman"/>
                <w:sz w:val="20"/>
                <w:szCs w:val="20"/>
              </w:rPr>
              <w:t>oblic</w:t>
            </w:r>
            <w:r w:rsidR="009F3148">
              <w:rPr>
                <w:rFonts w:ascii="Times New Roman" w:hAnsi="Times New Roman"/>
                <w:sz w:val="20"/>
                <w:szCs w:val="20"/>
              </w:rPr>
              <w:t>za</w:t>
            </w:r>
            <w:r w:rsidR="00F4624D" w:rsidRPr="00E738F1">
              <w:rPr>
                <w:rFonts w:ascii="Times New Roman" w:hAnsi="Times New Roman"/>
                <w:sz w:val="20"/>
                <w:szCs w:val="20"/>
              </w:rPr>
              <w:t xml:space="preserve"> kaloryczność dobowej diety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50C6" w:rsidRPr="00E738F1" w14:paraId="6A6DADE3" w14:textId="77777777" w:rsidTr="0000123C">
        <w:tc>
          <w:tcPr>
            <w:tcW w:w="2368" w:type="dxa"/>
          </w:tcPr>
          <w:p w14:paraId="7FCF9093" w14:textId="77777777" w:rsidR="008541DB" w:rsidRPr="00E738F1" w:rsidRDefault="008541DB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2. Budowa i funkcje układu pokarmowego </w:t>
            </w:r>
          </w:p>
        </w:tc>
        <w:tc>
          <w:tcPr>
            <w:tcW w:w="2354" w:type="dxa"/>
          </w:tcPr>
          <w:p w14:paraId="58EA4F5D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FF37548" w14:textId="7EDE4DB8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7254C" w:rsidRPr="00E738F1">
              <w:rPr>
                <w:rFonts w:ascii="Times New Roman" w:hAnsi="Times New Roman"/>
                <w:sz w:val="20"/>
                <w:szCs w:val="20"/>
              </w:rPr>
              <w:t xml:space="preserve"> wymienia elementy układu pokarmowego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E72479" w14:textId="4A148700" w:rsidR="0077254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7254C" w:rsidRPr="00E738F1">
              <w:rPr>
                <w:rFonts w:ascii="Times New Roman" w:hAnsi="Times New Roman"/>
                <w:sz w:val="20"/>
                <w:szCs w:val="20"/>
              </w:rPr>
              <w:t xml:space="preserve"> rozumie, że dostarczane pokarmy są trawione</w:t>
            </w:r>
            <w:r w:rsidR="002B422C">
              <w:rPr>
                <w:rFonts w:ascii="Times New Roman" w:hAnsi="Times New Roman"/>
                <w:sz w:val="20"/>
                <w:szCs w:val="20"/>
              </w:rPr>
              <w:br/>
            </w:r>
            <w:r w:rsidR="0077254C" w:rsidRPr="00E738F1">
              <w:rPr>
                <w:rFonts w:ascii="Times New Roman" w:hAnsi="Times New Roman"/>
                <w:sz w:val="20"/>
                <w:szCs w:val="20"/>
              </w:rPr>
              <w:t>i wchłanianie w układzie pokarmowym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FD37" w14:textId="108BF913" w:rsidR="00547E99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7E99" w:rsidRPr="00E738F1">
              <w:rPr>
                <w:rFonts w:ascii="Times New Roman" w:hAnsi="Times New Roman"/>
                <w:sz w:val="20"/>
                <w:szCs w:val="20"/>
              </w:rPr>
              <w:t xml:space="preserve"> rozumie znaczenie profilaktyki układu pokarmowego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547E9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73F4F6DA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7AEFB2A" w14:textId="64DEFADB" w:rsidR="002E54E8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 xml:space="preserve"> wskazuje na schemacie części układu pokarmowego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2EE63860" w14:textId="179FC8DB" w:rsidR="008541DB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422C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2B422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>podstawowe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funkcje elementów przewodu pokarmowego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0D849B" w14:textId="28D47534" w:rsidR="00406687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67B4">
              <w:rPr>
                <w:rFonts w:ascii="Times New Roman" w:hAnsi="Times New Roman"/>
                <w:sz w:val="20"/>
                <w:szCs w:val="20"/>
              </w:rPr>
              <w:t>omawia</w:t>
            </w:r>
            <w:r w:rsidR="003F67B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>rolę wątroby</w:t>
            </w:r>
            <w:r w:rsidR="003F67B4">
              <w:rPr>
                <w:rFonts w:ascii="Times New Roman" w:hAnsi="Times New Roman"/>
                <w:sz w:val="20"/>
                <w:szCs w:val="20"/>
              </w:rPr>
              <w:br/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>i trzustki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EA4FDF6" w14:textId="79A121C1" w:rsidR="00406687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rozumie istotę trawienia i wchłaniania składników pokarmowych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AF7D10" w14:textId="3598EF76" w:rsidR="00406687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podaje przykłady chorób układu pokarmowego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5DBF94" w14:textId="4A245560" w:rsidR="005A0DF9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0DF9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wymienia czynniki ryzyka otyłości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4C8B78C4" w14:textId="757BAD49" w:rsidR="005A0DF9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0DF9" w:rsidRPr="00E738F1">
              <w:rPr>
                <w:rFonts w:ascii="Times New Roman" w:hAnsi="Times New Roman"/>
                <w:sz w:val="20"/>
                <w:szCs w:val="20"/>
              </w:rPr>
              <w:t xml:space="preserve"> podaje przykład choroby związanej z zaburzeniami odżywiania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DA4D58A" w14:textId="1D7A308C" w:rsidR="00406687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0DF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>wymienia podstawowe zasady higieny</w:t>
            </w:r>
            <w:r w:rsidR="00AB1992">
              <w:rPr>
                <w:rFonts w:ascii="Times New Roman" w:hAnsi="Times New Roman"/>
                <w:sz w:val="20"/>
                <w:szCs w:val="20"/>
              </w:rPr>
              <w:br/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>i profilaktyki układu pokarmowego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68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57A0DCE8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1479EF3" w14:textId="73A5278C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E54E8" w:rsidRPr="00E738F1">
              <w:rPr>
                <w:rFonts w:ascii="Times New Roman" w:hAnsi="Times New Roman"/>
                <w:sz w:val="20"/>
                <w:szCs w:val="20"/>
              </w:rPr>
              <w:t xml:space="preserve"> omawia budowę elementów przewodu pokarmowego </w:t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>i zna ich funkcje i lokalizację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A9B4FB" w14:textId="21EB2B02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55CC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zna pojęcie </w:t>
            </w:r>
            <w:proofErr w:type="spellStart"/>
            <w:r w:rsidR="003955CC" w:rsidRPr="00F93290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mikrobiom</w:t>
            </w:r>
            <w:proofErr w:type="spellEnd"/>
            <w:r w:rsidR="003955CC" w:rsidRPr="00F93290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jelitowy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90DFD1" w14:textId="1CA49130" w:rsidR="00ED54C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 xml:space="preserve"> tłumaczy</w:t>
            </w:r>
            <w:r w:rsidR="00AB1992">
              <w:rPr>
                <w:rFonts w:ascii="Times New Roman" w:hAnsi="Times New Roman"/>
                <w:sz w:val="20"/>
                <w:szCs w:val="20"/>
              </w:rPr>
              <w:t>,</w:t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 xml:space="preserve"> na czym polega trawienie pokarmów i podaje</w:t>
            </w:r>
            <w:r w:rsidR="001128D9">
              <w:rPr>
                <w:rFonts w:ascii="Times New Roman" w:hAnsi="Times New Roman"/>
                <w:sz w:val="20"/>
                <w:szCs w:val="20"/>
              </w:rPr>
              <w:t>,</w:t>
            </w:r>
            <w:r w:rsidR="001128D9">
              <w:rPr>
                <w:rFonts w:ascii="Times New Roman" w:hAnsi="Times New Roman"/>
                <w:sz w:val="20"/>
                <w:szCs w:val="20"/>
              </w:rPr>
              <w:br/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>w jakich odcinkach zachodzi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E73E93" w14:textId="13E00904" w:rsidR="00ED54C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 xml:space="preserve"> wyjaśnia istotę i podaje miejsce wchłaniania pokarmów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2586B97" w14:textId="14C68CFD" w:rsidR="00ED54CA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D54C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>omawia choroby przewodu pokarmowego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243FB3" w14:textId="57E489F5" w:rsidR="00B57B1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 xml:space="preserve"> wyjaśnia rolę ośrodka głodu i sytości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AC6036" w14:textId="5FC29697" w:rsidR="00B57B1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="004B0AD0">
              <w:rPr>
                <w:rFonts w:ascii="Times New Roman" w:hAnsi="Times New Roman"/>
                <w:sz w:val="20"/>
                <w:szCs w:val="20"/>
              </w:rPr>
              <w:t>,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 xml:space="preserve"> czym jest BMI</w:t>
            </w:r>
            <w:r w:rsidR="004B0AD0">
              <w:rPr>
                <w:rFonts w:ascii="Times New Roman" w:hAnsi="Times New Roman"/>
                <w:sz w:val="20"/>
                <w:szCs w:val="20"/>
              </w:rPr>
              <w:t xml:space="preserve"> i umie go </w:t>
            </w:r>
            <w:r w:rsidR="004B0AD0" w:rsidRPr="00E738F1">
              <w:rPr>
                <w:rFonts w:ascii="Times New Roman" w:hAnsi="Times New Roman"/>
                <w:sz w:val="20"/>
                <w:szCs w:val="20"/>
              </w:rPr>
              <w:t>wyl</w:t>
            </w:r>
            <w:r w:rsidR="004B0AD0">
              <w:rPr>
                <w:rFonts w:ascii="Times New Roman" w:hAnsi="Times New Roman"/>
                <w:sz w:val="20"/>
                <w:szCs w:val="20"/>
              </w:rPr>
              <w:t>iczyć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1F3DB93" w14:textId="37690608" w:rsidR="00B57B1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7B11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podaje przyczyny otyłośc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>i, anoreksji</w:t>
            </w:r>
            <w:r w:rsidR="00B94776"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>bulimii oraz metody leczenia tych schorzeń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3B55B8" w14:textId="64608021" w:rsidR="00B57B1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57B1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659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wymieni</w:t>
            </w:r>
            <w:r w:rsidR="00A1371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a</w:t>
            </w:r>
            <w:r w:rsidR="0004659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podstawowe badania diagnostyczne układu pokarmowego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5439FA" w14:textId="6520696C" w:rsidR="0004659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46596" w:rsidRPr="00E738F1">
              <w:rPr>
                <w:rFonts w:ascii="Times New Roman" w:hAnsi="Times New Roman"/>
                <w:sz w:val="20"/>
                <w:szCs w:val="20"/>
              </w:rPr>
              <w:t xml:space="preserve"> jest świadomy istoty działań profilaktycznych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04659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58410642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199F508" w14:textId="2779429B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objaśnia związek budowy odcinków przewodu pokarmowego </w:t>
            </w:r>
            <w:r w:rsidR="00266A44">
              <w:rPr>
                <w:rFonts w:ascii="Times New Roman" w:hAnsi="Times New Roman"/>
                <w:sz w:val="20"/>
                <w:szCs w:val="20"/>
              </w:rPr>
              <w:br/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z pełnioną przez nie funkcją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A5A12B1" w14:textId="71FCFD23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55CC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objaśnia znaczenie fizjologiczne </w:t>
            </w:r>
            <w:proofErr w:type="spellStart"/>
            <w:r w:rsidR="003955CC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mikrobiomu</w:t>
            </w:r>
            <w:proofErr w:type="spellEnd"/>
            <w:r w:rsidR="003955CC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jelitowego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0C8BE187" w14:textId="760596D9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6A4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266A4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enzymy biorące udział w trawieniu składników odżywczych</w:t>
            </w:r>
            <w:r w:rsidR="00266A44">
              <w:rPr>
                <w:rFonts w:ascii="Times New Roman" w:hAnsi="Times New Roman"/>
                <w:sz w:val="20"/>
                <w:szCs w:val="20"/>
              </w:rPr>
              <w:br/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i podaje miejsce ich działania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D57A79F" w14:textId="080BB686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określ</w:t>
            </w:r>
            <w:r w:rsidR="00266A44">
              <w:rPr>
                <w:rFonts w:ascii="Times New Roman" w:hAnsi="Times New Roman"/>
                <w:sz w:val="20"/>
                <w:szCs w:val="20"/>
              </w:rPr>
              <w:t>a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rodzaj składników odżywczych</w:t>
            </w:r>
            <w:r w:rsidR="00CB34F5">
              <w:rPr>
                <w:rFonts w:ascii="Times New Roman" w:hAnsi="Times New Roman"/>
                <w:sz w:val="20"/>
                <w:szCs w:val="20"/>
              </w:rPr>
              <w:br/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i miejsce ich trawienia na konkretnym przykładzie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C665B6" w14:textId="3CA0E2B4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zna podłoże otyłości</w:t>
            </w:r>
            <w:r w:rsidR="00CB34F5">
              <w:rPr>
                <w:rFonts w:ascii="Times New Roman" w:hAnsi="Times New Roman"/>
                <w:sz w:val="20"/>
                <w:szCs w:val="20"/>
              </w:rPr>
              <w:br/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i chorób wynikających</w:t>
            </w:r>
            <w:r w:rsidR="00CB34F5">
              <w:rPr>
                <w:rFonts w:ascii="Times New Roman" w:hAnsi="Times New Roman"/>
                <w:sz w:val="20"/>
                <w:szCs w:val="20"/>
              </w:rPr>
              <w:br/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z zaburzeń trawienia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38E723" w14:textId="0846BC45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dzieli choroby układu pokarmowego na </w:t>
            </w:r>
            <w:r w:rsidR="00FD56DE" w:rsidRPr="00E738F1">
              <w:rPr>
                <w:rFonts w:ascii="Times New Roman" w:hAnsi="Times New Roman"/>
                <w:sz w:val="20"/>
                <w:szCs w:val="20"/>
              </w:rPr>
              <w:t>bakteryjne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, wirusowe</w:t>
            </w:r>
            <w:r w:rsidR="00CB34F5">
              <w:rPr>
                <w:rFonts w:ascii="Times New Roman" w:hAnsi="Times New Roman"/>
                <w:sz w:val="20"/>
                <w:szCs w:val="20"/>
              </w:rPr>
              <w:br/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i pasożytnicze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EAEDDF" w14:textId="178D60B4" w:rsidR="003955C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34F5">
              <w:rPr>
                <w:rFonts w:ascii="Times New Roman" w:hAnsi="Times New Roman"/>
                <w:sz w:val="20"/>
                <w:szCs w:val="20"/>
              </w:rPr>
              <w:t>podaje</w:t>
            </w:r>
            <w:r w:rsidR="00CB34F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>zasady i cel przeprowadzania USG, gastroskopii</w:t>
            </w:r>
            <w:r w:rsidR="00491753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3955C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955CC" w:rsidRPr="00E738F1">
              <w:rPr>
                <w:rFonts w:ascii="Times New Roman" w:hAnsi="Times New Roman"/>
                <w:sz w:val="20"/>
                <w:szCs w:val="20"/>
              </w:rPr>
              <w:t>kolonoskopii</w:t>
            </w:r>
            <w:proofErr w:type="spellEnd"/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4B47468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9E27EF1" w14:textId="25C3AAD7" w:rsidR="00FD56DE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9329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FD56DE" w:rsidRPr="00F93290">
              <w:rPr>
                <w:rFonts w:ascii="Times New Roman" w:hAnsi="Times New Roman"/>
                <w:strike/>
                <w:sz w:val="20"/>
                <w:szCs w:val="20"/>
              </w:rPr>
              <w:t xml:space="preserve"> dokonuje interpretacji przykładowych badań morfologicznych</w:t>
            </w:r>
            <w:r w:rsidR="006163E2" w:rsidRPr="00F93290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  <w:r w:rsidR="00FD56DE" w:rsidRPr="00F93290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  <w:p w14:paraId="412CB021" w14:textId="19058172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D56DE" w:rsidRPr="00E738F1">
              <w:rPr>
                <w:rFonts w:ascii="Times New Roman" w:hAnsi="Times New Roman"/>
                <w:sz w:val="20"/>
                <w:szCs w:val="20"/>
              </w:rPr>
              <w:t xml:space="preserve"> przygotowuje prezentację multimedialną na temat innych metod diagnostycznych układu pokarmowego (podstawy fizyczne, zastosowania, wady, zalety itp.)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11882" w:rsidRPr="00E738F1" w14:paraId="11AB9AAB" w14:textId="77777777" w:rsidTr="00D66889">
        <w:tc>
          <w:tcPr>
            <w:tcW w:w="14144" w:type="dxa"/>
            <w:gridSpan w:val="7"/>
          </w:tcPr>
          <w:p w14:paraId="0CB4DDBF" w14:textId="77777777" w:rsidR="00A11882" w:rsidRPr="00E738F1" w:rsidRDefault="00A11882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t xml:space="preserve">III. BUDOWA I FUNKCJE UKŁADU ODPORNOŚCIOWEGO </w:t>
            </w:r>
          </w:p>
        </w:tc>
      </w:tr>
      <w:tr w:rsidR="00F150C6" w:rsidRPr="00E738F1" w14:paraId="0E9EB5C1" w14:textId="77777777" w:rsidTr="0000123C">
        <w:tc>
          <w:tcPr>
            <w:tcW w:w="2368" w:type="dxa"/>
          </w:tcPr>
          <w:p w14:paraId="7F594106" w14:textId="77777777" w:rsidR="009455AC" w:rsidRPr="00E738F1" w:rsidRDefault="009455A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9D53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Elementy budujące układ odpornościowy człowieka </w:t>
            </w:r>
          </w:p>
        </w:tc>
        <w:tc>
          <w:tcPr>
            <w:tcW w:w="2354" w:type="dxa"/>
          </w:tcPr>
          <w:p w14:paraId="1E207825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EADEBBF" w14:textId="0343BD0C" w:rsidR="009455AC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rozumie znacznie układu odpornościowego w zachowaniu zdrowia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39E317" w14:textId="2B84F11C" w:rsidR="00F972D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podaje przykłady elementów wchodzących w skład układu odpornościowego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23" w:type="dxa"/>
          </w:tcPr>
          <w:p w14:paraId="34C9C7FE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C0A1E8F" w14:textId="26227EB7" w:rsidR="00F972D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zna pojęcia </w:t>
            </w:r>
            <w:r w:rsidR="00F972DA" w:rsidRPr="0065033D">
              <w:rPr>
                <w:rFonts w:ascii="Times New Roman" w:hAnsi="Times New Roman"/>
                <w:i/>
                <w:sz w:val="20"/>
                <w:szCs w:val="20"/>
              </w:rPr>
              <w:t>antygen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972DA" w:rsidRPr="0065033D">
              <w:rPr>
                <w:rFonts w:ascii="Times New Roman" w:hAnsi="Times New Roman"/>
                <w:i/>
                <w:sz w:val="20"/>
                <w:szCs w:val="20"/>
              </w:rPr>
              <w:t>odpowiedź immunologiczna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433222" w14:textId="57A7B79B" w:rsidR="009455AC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972D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725F" w:rsidRPr="00E738F1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02321" w:rsidRPr="00E738F1">
              <w:rPr>
                <w:rFonts w:ascii="Times New Roman" w:hAnsi="Times New Roman"/>
                <w:sz w:val="20"/>
                <w:szCs w:val="20"/>
              </w:rPr>
              <w:t xml:space="preserve"> narządy limfatyczne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70232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E7288F" w14:textId="129614A0" w:rsidR="00702321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321" w:rsidRPr="00E738F1">
              <w:rPr>
                <w:rFonts w:ascii="Times New Roman" w:hAnsi="Times New Roman"/>
                <w:sz w:val="20"/>
                <w:szCs w:val="20"/>
              </w:rPr>
              <w:t xml:space="preserve"> wskaz</w:t>
            </w:r>
            <w:r w:rsidR="005E70F9">
              <w:rPr>
                <w:rFonts w:ascii="Times New Roman" w:hAnsi="Times New Roman"/>
                <w:sz w:val="20"/>
                <w:szCs w:val="20"/>
              </w:rPr>
              <w:t>uje</w:t>
            </w:r>
            <w:r w:rsidR="00702321" w:rsidRPr="00E738F1">
              <w:rPr>
                <w:rFonts w:ascii="Times New Roman" w:hAnsi="Times New Roman"/>
                <w:sz w:val="20"/>
                <w:szCs w:val="20"/>
              </w:rPr>
              <w:t xml:space="preserve"> z listy komórki odpornościowe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70232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0BA022" w14:textId="22A1F354" w:rsidR="00702321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232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725F" w:rsidRPr="00E738F1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 w:rsidR="00FB725F" w:rsidRPr="0065033D">
              <w:rPr>
                <w:rFonts w:ascii="Times New Roman" w:hAnsi="Times New Roman"/>
                <w:i/>
                <w:sz w:val="20"/>
                <w:szCs w:val="20"/>
              </w:rPr>
              <w:t>przeciwciało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FB725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5F0B1C4E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849C203" w14:textId="444CB06C" w:rsidR="009455AC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B725F" w:rsidRPr="00E738F1">
              <w:rPr>
                <w:rFonts w:ascii="Times New Roman" w:hAnsi="Times New Roman"/>
                <w:sz w:val="20"/>
                <w:szCs w:val="20"/>
              </w:rPr>
              <w:t xml:space="preserve"> podaje przykłady antygenów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A4D996" w14:textId="51B3841A" w:rsidR="00FB725F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B725F" w:rsidRPr="00E738F1">
              <w:rPr>
                <w:rFonts w:ascii="Times New Roman" w:hAnsi="Times New Roman"/>
                <w:sz w:val="20"/>
                <w:szCs w:val="20"/>
              </w:rPr>
              <w:t xml:space="preserve"> wskazuje na schemacie narządy limfatyczne</w:t>
            </w:r>
            <w:r w:rsidR="004E4D54">
              <w:rPr>
                <w:rFonts w:ascii="Times New Roman" w:hAnsi="Times New Roman"/>
                <w:sz w:val="20"/>
                <w:szCs w:val="20"/>
              </w:rPr>
              <w:br/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>i podaje ich funkcje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F3C29EE" w14:textId="157AF9E1" w:rsidR="00FB725F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B725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>wymienia główne rodzaje komórek odpornościowych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217285" w14:textId="4C5639BD" w:rsidR="00C22F7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omawia budowę</w:t>
            </w:r>
            <w:r w:rsidR="004E4D54">
              <w:rPr>
                <w:rFonts w:ascii="Times New Roman" w:hAnsi="Times New Roman"/>
                <w:sz w:val="20"/>
                <w:szCs w:val="20"/>
              </w:rPr>
              <w:br/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>i funkcje przeciwciał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83310B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A15F3E2" w14:textId="368124DC" w:rsidR="009455AC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omawia związek rozproszenia elementów układu odpornościowego z pełnioną przez niego funkcją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739FB0C" w14:textId="47A61192" w:rsidR="00C22F7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wyjaśnia rolę poszczególnych rodzajów komórek odpornościowych</w:t>
            </w:r>
            <w:r w:rsidR="004E4D54">
              <w:rPr>
                <w:rFonts w:ascii="Times New Roman" w:hAnsi="Times New Roman"/>
                <w:sz w:val="20"/>
                <w:szCs w:val="20"/>
              </w:rPr>
              <w:br/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>w reakcji odpornościowej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660BBF3" w14:textId="3BE12A73" w:rsidR="00C22F7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4D5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4E4D5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>klasy przeciwciał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81722C8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A9E33C3" w14:textId="0207998F" w:rsidR="009455AC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wykonuje prosty model przeciwciała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34A945" w14:textId="5FCBA27F" w:rsidR="00C22F7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przygotowuje referat na temat funkcji poszczególnych klas przeciwciał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4E5EFC" w14:textId="21A57E13" w:rsidR="00C22F7A" w:rsidRPr="00E738F1" w:rsidRDefault="004573E0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22F7A" w:rsidRPr="00E738F1">
              <w:rPr>
                <w:rFonts w:ascii="Times New Roman" w:hAnsi="Times New Roman"/>
                <w:sz w:val="20"/>
                <w:szCs w:val="20"/>
              </w:rPr>
              <w:t xml:space="preserve"> przygotowuje referat na temat przeciwciał monoklonalnych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50C6" w:rsidRPr="00E738F1" w14:paraId="5B375AAA" w14:textId="77777777" w:rsidTr="0065033D">
        <w:tc>
          <w:tcPr>
            <w:tcW w:w="2368" w:type="dxa"/>
          </w:tcPr>
          <w:p w14:paraId="79AF6D2C" w14:textId="64E25D9E" w:rsidR="008541DB" w:rsidRPr="00E738F1" w:rsidRDefault="008541DB" w:rsidP="009770FB">
            <w:pPr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2. Odporność swoista</w:t>
            </w:r>
            <w:r w:rsidR="004573E0">
              <w:rPr>
                <w:rFonts w:ascii="Times New Roman" w:hAnsi="Times New Roman"/>
                <w:sz w:val="20"/>
                <w:szCs w:val="20"/>
              </w:rPr>
              <w:br/>
            </w:r>
            <w:r w:rsidRPr="00E738F1">
              <w:rPr>
                <w:rFonts w:ascii="Times New Roman" w:hAnsi="Times New Roman"/>
                <w:sz w:val="20"/>
                <w:szCs w:val="20"/>
              </w:rPr>
              <w:t>i nieswoista</w:t>
            </w:r>
          </w:p>
        </w:tc>
        <w:tc>
          <w:tcPr>
            <w:tcW w:w="2354" w:type="dxa"/>
          </w:tcPr>
          <w:p w14:paraId="59FC3CCD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CB55C37" w14:textId="1AF9E3A3" w:rsidR="008541DB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="00B46E11">
              <w:rPr>
                <w:rFonts w:ascii="Times New Roman" w:hAnsi="Times New Roman"/>
                <w:sz w:val="20"/>
                <w:szCs w:val="20"/>
              </w:rPr>
              <w:t>,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co znaczy pojęcie </w:t>
            </w:r>
            <w:r w:rsidR="00723E45" w:rsidRPr="0065033D">
              <w:rPr>
                <w:rFonts w:ascii="Times New Roman" w:hAnsi="Times New Roman"/>
                <w:i/>
                <w:sz w:val="20"/>
                <w:szCs w:val="20"/>
              </w:rPr>
              <w:t>odporność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9F785C" w14:textId="7F9E9DE8" w:rsidR="00723E45" w:rsidRPr="00E738F1" w:rsidRDefault="004573E0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rozumie znaczenie szczepień ochronnych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</w:tcPr>
          <w:p w14:paraId="44D914BF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6FDCD7C" w14:textId="023AA8DA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podaje przykłady różnych rodzajów odporności (zdrowa skóra, mechanizmy fizjologiczne, reakcje komórkowe)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1B7B3B0" w14:textId="05C8AB9A" w:rsidR="00723E45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rozumie istotę szczepień i przebytych chorób w nabywaniu odporności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7" w:type="dxa"/>
            <w:gridSpan w:val="2"/>
          </w:tcPr>
          <w:p w14:paraId="3F7539BC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F34B020" w14:textId="0A524397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6A2A">
              <w:rPr>
                <w:rFonts w:ascii="Times New Roman" w:hAnsi="Times New Roman"/>
                <w:sz w:val="20"/>
                <w:szCs w:val="20"/>
              </w:rPr>
              <w:t>dzieli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odpornoś</w:t>
            </w:r>
            <w:r w:rsidR="00F16A2A">
              <w:rPr>
                <w:rFonts w:ascii="Times New Roman" w:hAnsi="Times New Roman"/>
                <w:sz w:val="20"/>
                <w:szCs w:val="20"/>
              </w:rPr>
              <w:t>ć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na nieswoistą</w:t>
            </w:r>
            <w:r w:rsidR="00F16A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i swoistą </w:t>
            </w:r>
            <w:r w:rsidR="00F16A2A">
              <w:rPr>
                <w:rFonts w:ascii="Times New Roman" w:hAnsi="Times New Roman"/>
                <w:sz w:val="20"/>
                <w:szCs w:val="20"/>
              </w:rPr>
              <w:t>oraz</w:t>
            </w:r>
            <w:r w:rsidR="00723E4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6A2A">
              <w:rPr>
                <w:rFonts w:ascii="Times New Roman" w:hAnsi="Times New Roman"/>
                <w:sz w:val="20"/>
                <w:szCs w:val="20"/>
              </w:rPr>
              <w:t>podaje</w:t>
            </w:r>
            <w:r w:rsidR="00F16A2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>przykłady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557265" w14:textId="4F9C2DBD" w:rsidR="00043AA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15F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8E15F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>cechy charakterystyczne</w:t>
            </w:r>
            <w:r w:rsidR="008E15FF">
              <w:rPr>
                <w:rFonts w:ascii="Times New Roman" w:hAnsi="Times New Roman"/>
                <w:sz w:val="20"/>
                <w:szCs w:val="20"/>
              </w:rPr>
              <w:br/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>i odczynu zapalnego</w:t>
            </w:r>
            <w:r w:rsidR="005752C8">
              <w:rPr>
                <w:rFonts w:ascii="Times New Roman" w:hAnsi="Times New Roman"/>
                <w:sz w:val="20"/>
                <w:szCs w:val="20"/>
              </w:rPr>
              <w:t xml:space="preserve"> oraz podaje jego </w:t>
            </w:r>
            <w:r w:rsidR="005752C8" w:rsidRPr="00E738F1">
              <w:rPr>
                <w:rFonts w:ascii="Times New Roman" w:hAnsi="Times New Roman"/>
                <w:sz w:val="20"/>
                <w:szCs w:val="20"/>
              </w:rPr>
              <w:t>znaczenie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12846E" w14:textId="35939E60" w:rsidR="00043AA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rozumie istotę odporności swoistej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6F2DA0" w14:textId="4114FAA6" w:rsidR="00043AA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dzieli odporność swoistą na czynną i bierną </w:t>
            </w:r>
            <w:r w:rsidR="00C45C09">
              <w:rPr>
                <w:rFonts w:ascii="Times New Roman" w:hAnsi="Times New Roman"/>
                <w:sz w:val="20"/>
                <w:szCs w:val="20"/>
              </w:rPr>
              <w:t>oraz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podaje przykłady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1363FC6" w14:textId="5CE09B47" w:rsidR="00043AA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rozumie istotę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obecności </w:t>
            </w:r>
            <w:proofErr w:type="spellStart"/>
            <w:r w:rsidR="00F458B2" w:rsidRPr="00E738F1">
              <w:rPr>
                <w:rFonts w:ascii="Times New Roman" w:hAnsi="Times New Roman"/>
                <w:sz w:val="20"/>
                <w:szCs w:val="20"/>
              </w:rPr>
              <w:t>autoantygen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>ów</w:t>
            </w:r>
            <w:proofErr w:type="spellEnd"/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093950F2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6E3085C" w14:textId="6CC32947" w:rsidR="00CB0C4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43AA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43BD" w:rsidRPr="00E738F1">
              <w:rPr>
                <w:rFonts w:ascii="Times New Roman" w:hAnsi="Times New Roman"/>
                <w:sz w:val="20"/>
                <w:szCs w:val="20"/>
              </w:rPr>
              <w:t>klasyfik</w:t>
            </w:r>
            <w:r w:rsidR="002E0C5A">
              <w:rPr>
                <w:rFonts w:ascii="Times New Roman" w:hAnsi="Times New Roman"/>
                <w:sz w:val="20"/>
                <w:szCs w:val="20"/>
              </w:rPr>
              <w:t>uje</w:t>
            </w:r>
            <w:r w:rsidR="00FD43BD" w:rsidRPr="00E738F1">
              <w:rPr>
                <w:rFonts w:ascii="Times New Roman" w:hAnsi="Times New Roman"/>
                <w:sz w:val="20"/>
                <w:szCs w:val="20"/>
              </w:rPr>
              <w:t xml:space="preserve"> podany mechanizm do odporności swoistej lub nieswoistej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C4B751" w14:textId="06FFAA70" w:rsidR="00CB0C4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0C4C" w:rsidRPr="00E738F1">
              <w:rPr>
                <w:rFonts w:ascii="Times New Roman" w:hAnsi="Times New Roman"/>
                <w:sz w:val="20"/>
                <w:szCs w:val="20"/>
              </w:rPr>
              <w:t xml:space="preserve"> omawia proces fagocytozy i wymienia komórki </w:t>
            </w:r>
            <w:proofErr w:type="spellStart"/>
            <w:r w:rsidR="00CB0C4C" w:rsidRPr="00E738F1">
              <w:rPr>
                <w:rFonts w:ascii="Times New Roman" w:hAnsi="Times New Roman"/>
                <w:sz w:val="20"/>
                <w:szCs w:val="20"/>
              </w:rPr>
              <w:t>fagocytujące</w:t>
            </w:r>
            <w:proofErr w:type="spellEnd"/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B98F0B" w14:textId="6BBFF3CC" w:rsidR="00CB0C4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0C4C" w:rsidRPr="00E738F1">
              <w:rPr>
                <w:rFonts w:ascii="Times New Roman" w:hAnsi="Times New Roman"/>
                <w:sz w:val="20"/>
                <w:szCs w:val="20"/>
              </w:rPr>
              <w:t xml:space="preserve"> wyjaśnia rolę limfocytów B i T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8B17322" w14:textId="0B5FEA4C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D43BD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0C4C" w:rsidRPr="00E738F1">
              <w:rPr>
                <w:rFonts w:ascii="Times New Roman" w:hAnsi="Times New Roman"/>
                <w:sz w:val="20"/>
                <w:szCs w:val="20"/>
              </w:rPr>
              <w:t>podaje przykłady odporności swoistej czynnej i biernej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A9ACCE5" w14:textId="7FEBACE5" w:rsidR="00CB0C4C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0C4C" w:rsidRPr="00E738F1">
              <w:rPr>
                <w:rFonts w:ascii="Times New Roman" w:hAnsi="Times New Roman"/>
                <w:sz w:val="20"/>
                <w:szCs w:val="20"/>
              </w:rPr>
              <w:t xml:space="preserve"> wyjaśnia udział układu odpornościowego</w:t>
            </w:r>
            <w:r w:rsidR="00154AAD">
              <w:rPr>
                <w:rFonts w:ascii="Times New Roman" w:hAnsi="Times New Roman"/>
                <w:sz w:val="20"/>
                <w:szCs w:val="20"/>
              </w:rPr>
              <w:br/>
            </w:r>
            <w:r w:rsidR="00CB0C4C" w:rsidRPr="00E738F1">
              <w:rPr>
                <w:rFonts w:ascii="Times New Roman" w:hAnsi="Times New Roman"/>
                <w:sz w:val="20"/>
                <w:szCs w:val="20"/>
              </w:rPr>
              <w:t>w transplantacji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FB35C9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EF4AA56" w14:textId="0F54D377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A20DB" w:rsidRPr="00E738F1">
              <w:rPr>
                <w:rFonts w:ascii="Times New Roman" w:hAnsi="Times New Roman"/>
                <w:sz w:val="20"/>
                <w:szCs w:val="20"/>
              </w:rPr>
              <w:t xml:space="preserve"> przygotowuje prezentację na temat transplantacji w Polsce (dane statystyczne, problemy, sukcesy itd.). </w:t>
            </w:r>
          </w:p>
        </w:tc>
      </w:tr>
      <w:tr w:rsidR="00F150C6" w:rsidRPr="00E738F1" w14:paraId="3CF20565" w14:textId="77777777" w:rsidTr="0000123C">
        <w:tc>
          <w:tcPr>
            <w:tcW w:w="2368" w:type="dxa"/>
          </w:tcPr>
          <w:p w14:paraId="759E1926" w14:textId="77777777" w:rsidR="008541DB" w:rsidRPr="00E738F1" w:rsidRDefault="008541DB" w:rsidP="009770FB">
            <w:pPr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3. Zaburzenia funkcjonowania układu odpornościowego i ich profilaktyka   </w:t>
            </w:r>
          </w:p>
        </w:tc>
        <w:tc>
          <w:tcPr>
            <w:tcW w:w="2354" w:type="dxa"/>
          </w:tcPr>
          <w:p w14:paraId="4D37CE8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0F9DC8A" w14:textId="16AFE352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rozumie, że zaburzenia funkcjonowania układu odpornościowego prowadzą do poważnych chorób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C8E8462" w14:textId="3337C60B" w:rsidR="002018D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wie, że alergia jest związana</w:t>
            </w:r>
            <w:r w:rsidR="00154AAD">
              <w:rPr>
                <w:rFonts w:ascii="Times New Roman" w:hAnsi="Times New Roman"/>
                <w:sz w:val="20"/>
                <w:szCs w:val="20"/>
              </w:rPr>
              <w:br/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>z nieprawidłowym działaniem układu odpornościowego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2796CF5" w14:textId="7DB572ED" w:rsidR="002018D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podaje przyczyny alergii</w:t>
            </w:r>
            <w:r w:rsidR="00F94EC9" w:rsidRPr="00E738F1">
              <w:rPr>
                <w:rFonts w:ascii="Times New Roman" w:hAnsi="Times New Roman"/>
                <w:sz w:val="20"/>
                <w:szCs w:val="20"/>
              </w:rPr>
              <w:t>, wymienia znane alergeny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F94EC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4755C62D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0A077A7" w14:textId="3506F39F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wymienia choroby związane z zaburzeniami funkcjonowania układu odpornościowego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1B0A32" w14:textId="15AA1D49" w:rsidR="002018D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4AAD">
              <w:rPr>
                <w:rFonts w:ascii="Times New Roman" w:hAnsi="Times New Roman"/>
                <w:sz w:val="20"/>
                <w:szCs w:val="20"/>
              </w:rPr>
              <w:t>podaje</w:t>
            </w:r>
            <w:r w:rsidR="00154AAD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>przykład choroby autoimmunizacyjnej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6319C7" w14:textId="32BE3B42" w:rsidR="00F458B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7D24">
              <w:rPr>
                <w:rFonts w:ascii="Times New Roman" w:hAnsi="Times New Roman"/>
                <w:sz w:val="20"/>
                <w:szCs w:val="20"/>
              </w:rPr>
              <w:t>omawia</w:t>
            </w:r>
            <w:r w:rsidR="00097D2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istotę konfliktu serologicznego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E09333" w14:textId="2AC087B6" w:rsidR="002018D1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4031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A4031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 xml:space="preserve">podłoże </w:t>
            </w:r>
            <w:r w:rsidR="0028585F">
              <w:rPr>
                <w:rFonts w:ascii="Times New Roman" w:hAnsi="Times New Roman"/>
                <w:sz w:val="20"/>
                <w:szCs w:val="20"/>
              </w:rPr>
              <w:br/>
            </w:r>
            <w:r w:rsidR="002018D1" w:rsidRPr="00E738F1">
              <w:rPr>
                <w:rFonts w:ascii="Times New Roman" w:hAnsi="Times New Roman"/>
                <w:sz w:val="20"/>
                <w:szCs w:val="20"/>
              </w:rPr>
              <w:t>i czynniki ryzyka zakażenia wirusem HIV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517BF64D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BA4BB98" w14:textId="37232C88" w:rsidR="008541DB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tłumaczy</w:t>
            </w:r>
            <w:r w:rsidR="00FB3680">
              <w:rPr>
                <w:rFonts w:ascii="Times New Roman" w:hAnsi="Times New Roman"/>
                <w:sz w:val="20"/>
                <w:szCs w:val="20"/>
              </w:rPr>
              <w:t>,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w jaki sposób dochodzi do autoagresji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BD84F9" w14:textId="5B7027F5" w:rsidR="00F458B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omawia mechanizm, rodzaje alergii i zna sposoby jej leczenia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6A2F444" w14:textId="26A49E8B" w:rsidR="00F458B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wyjaśnia</w:t>
            </w:r>
            <w:r w:rsidR="00FB3680">
              <w:rPr>
                <w:rFonts w:ascii="Times New Roman" w:hAnsi="Times New Roman"/>
                <w:sz w:val="20"/>
                <w:szCs w:val="20"/>
              </w:rPr>
              <w:t>,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w jakich sytuacjach dochodzi do konfliktu serologicznego</w:t>
            </w:r>
            <w:r w:rsidR="00FB3680">
              <w:rPr>
                <w:rFonts w:ascii="Times New Roman" w:hAnsi="Times New Roman"/>
                <w:sz w:val="20"/>
                <w:szCs w:val="20"/>
              </w:rPr>
              <w:br/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i jak można mu zapobiec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8183D6" w14:textId="1D29CE18" w:rsidR="00F458B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omawia zespoły pierwotnego i wtórnego niedoboru odporności</w:t>
            </w:r>
            <w:r w:rsidR="00226986"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 w:rsidR="00226986" w:rsidRPr="00E738F1">
              <w:rPr>
                <w:rFonts w:ascii="Times New Roman" w:hAnsi="Times New Roman"/>
                <w:sz w:val="20"/>
                <w:szCs w:val="20"/>
              </w:rPr>
              <w:t xml:space="preserve">podaje </w:t>
            </w:r>
            <w:r w:rsidR="007F4CEB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="00226986" w:rsidRPr="00E738F1">
              <w:rPr>
                <w:rFonts w:ascii="Times New Roman" w:hAnsi="Times New Roman"/>
                <w:sz w:val="20"/>
                <w:szCs w:val="20"/>
              </w:rPr>
              <w:t>przykłady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AB65E1" w14:textId="5280CF32" w:rsidR="00F458B2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zna pojęcie immunosupresji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05707156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5B8A8D0" w14:textId="46A78059" w:rsidR="00F458B2" w:rsidRPr="00E738F1" w:rsidRDefault="004573E0" w:rsidP="0065033D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wyjaśnia rolę układu odpornościowego</w:t>
            </w:r>
            <w:r w:rsidR="004B05FC">
              <w:rPr>
                <w:rFonts w:ascii="Times New Roman" w:hAnsi="Times New Roman"/>
                <w:sz w:val="20"/>
                <w:szCs w:val="20"/>
              </w:rPr>
              <w:br/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w chorobach nowotworowych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83112B8" w14:textId="5DCBAAEA" w:rsidR="008541DB" w:rsidRPr="00E738F1" w:rsidRDefault="004573E0" w:rsidP="0065033D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wyjaśnia </w:t>
            </w:r>
            <w:r w:rsidR="00F16A2A">
              <w:rPr>
                <w:rFonts w:ascii="Times New Roman" w:hAnsi="Times New Roman"/>
                <w:sz w:val="20"/>
                <w:szCs w:val="20"/>
              </w:rPr>
              <w:t>funkcję</w:t>
            </w:r>
            <w:r w:rsidR="00F16A2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przeciwciał anty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-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D</w:t>
            </w:r>
            <w:r w:rsidR="004B05FC">
              <w:rPr>
                <w:rFonts w:ascii="Times New Roman" w:hAnsi="Times New Roman"/>
                <w:sz w:val="20"/>
                <w:szCs w:val="20"/>
              </w:rPr>
              <w:br/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w konflikcie serologicznym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DA810E8" w14:textId="713A214D" w:rsidR="00F458B2" w:rsidRPr="00E738F1" w:rsidRDefault="004573E0" w:rsidP="0065033D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analizuje przyczyny chorób autoimmunizacyjnych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9D7BFB" w14:textId="605EEC3C" w:rsidR="00F458B2" w:rsidRPr="00E738F1" w:rsidRDefault="004573E0" w:rsidP="0065033D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6A2A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F16A2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>różnicę między chorym na AIDS a nosicielem wirusa HIV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BAA3503" w14:textId="06C3D7B9" w:rsidR="00F458B2" w:rsidRPr="00E738F1" w:rsidRDefault="004573E0" w:rsidP="0065033D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zna metody immunosupresji i wie</w:t>
            </w:r>
            <w:r w:rsidR="004B05FC">
              <w:rPr>
                <w:rFonts w:ascii="Times New Roman" w:hAnsi="Times New Roman"/>
                <w:sz w:val="20"/>
                <w:szCs w:val="20"/>
              </w:rPr>
              <w:t>,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kiedy się je stosuje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BC06BFD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FFB8FB7" w14:textId="223779D3" w:rsidR="008541D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przygotowuje plakat dotyczący HIV i AIDS (przyczyny, drogi narażenia, zapobiegania, zestawienia statystyczne itp.)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C55245" w14:textId="45494E2C" w:rsidR="00F458B2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przygotowuje referat na temat rodzajów </w:t>
            </w:r>
            <w:r w:rsidR="00F150C6" w:rsidRPr="00E738F1">
              <w:rPr>
                <w:rFonts w:ascii="Times New Roman" w:hAnsi="Times New Roman"/>
                <w:sz w:val="20"/>
                <w:szCs w:val="20"/>
              </w:rPr>
              <w:t xml:space="preserve">i mechanizmu działania nowoczesnych </w:t>
            </w:r>
            <w:proofErr w:type="spellStart"/>
            <w:r w:rsidR="00F458B2" w:rsidRPr="00E738F1">
              <w:rPr>
                <w:rFonts w:ascii="Times New Roman" w:hAnsi="Times New Roman"/>
                <w:sz w:val="20"/>
                <w:szCs w:val="20"/>
              </w:rPr>
              <w:t>immunosupresantów</w:t>
            </w:r>
            <w:proofErr w:type="spellEnd"/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F458B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11882" w:rsidRPr="00E738F1" w14:paraId="5FA9BDB9" w14:textId="77777777" w:rsidTr="00D66889">
        <w:tc>
          <w:tcPr>
            <w:tcW w:w="14144" w:type="dxa"/>
            <w:gridSpan w:val="7"/>
          </w:tcPr>
          <w:p w14:paraId="2BC5D5D9" w14:textId="77777777" w:rsidR="00A11882" w:rsidRPr="00E738F1" w:rsidRDefault="00A11882" w:rsidP="006503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IV. WYMIANA GAZOWA I KRĄŻENIE  </w:t>
            </w:r>
          </w:p>
        </w:tc>
      </w:tr>
      <w:tr w:rsidR="00015FB9" w:rsidRPr="00E738F1" w14:paraId="2800E457" w14:textId="77777777" w:rsidTr="0000123C">
        <w:tc>
          <w:tcPr>
            <w:tcW w:w="2368" w:type="dxa"/>
          </w:tcPr>
          <w:p w14:paraId="0DE03E86" w14:textId="77777777" w:rsidR="00015FB9" w:rsidRPr="00E738F1" w:rsidRDefault="00015FB9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E16E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Wymiana gazowa   </w:t>
            </w:r>
          </w:p>
        </w:tc>
        <w:tc>
          <w:tcPr>
            <w:tcW w:w="2354" w:type="dxa"/>
          </w:tcPr>
          <w:p w14:paraId="6ECB45C3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74034B1" w14:textId="0A5AA483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wymienia elementy układu oddechowego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5321EAD" w14:textId="21699BC3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 xml:space="preserve"> wyróżnia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drogi oddechowe </w:t>
            </w:r>
            <w:r w:rsidR="00DA1B9A" w:rsidRPr="00E738F1">
              <w:rPr>
                <w:rFonts w:ascii="Times New Roman" w:hAnsi="Times New Roman"/>
                <w:sz w:val="20"/>
                <w:szCs w:val="20"/>
              </w:rPr>
              <w:t>górne i dolne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ECFAB6A" w14:textId="0F27B0E3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70AF" w:rsidRPr="00E738F1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funkcje poszczególnych elemen</w:t>
            </w:r>
            <w:r w:rsidR="00E170AF" w:rsidRPr="00E738F1">
              <w:rPr>
                <w:rFonts w:ascii="Times New Roman" w:hAnsi="Times New Roman"/>
                <w:sz w:val="20"/>
                <w:szCs w:val="20"/>
              </w:rPr>
              <w:t>tów układu oddechowego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EFCFCE" w14:textId="00B9B954" w:rsidR="00E170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70AF" w:rsidRPr="00E738F1">
              <w:rPr>
                <w:rFonts w:ascii="Times New Roman" w:hAnsi="Times New Roman"/>
                <w:sz w:val="20"/>
                <w:szCs w:val="20"/>
              </w:rPr>
              <w:t>rozróżnia wymianę gazową i oddychanie komórkowe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E040AEB" w14:textId="70077C37" w:rsidR="00E170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70AF" w:rsidRPr="00E738F1">
              <w:rPr>
                <w:rFonts w:ascii="Times New Roman" w:hAnsi="Times New Roman"/>
                <w:sz w:val="20"/>
                <w:szCs w:val="20"/>
              </w:rPr>
              <w:t>opisuje proces wymiany gazowej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23C797" w14:textId="19CD85F7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wymienia mięśnie uczestniczące</w:t>
            </w:r>
            <w:r w:rsidR="00C6404D">
              <w:rPr>
                <w:rFonts w:ascii="Times New Roman" w:hAnsi="Times New Roman"/>
                <w:sz w:val="20"/>
                <w:szCs w:val="20"/>
              </w:rPr>
              <w:br/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 wentylacji płuc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ACCD1C" w14:textId="18AE2A78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wymienia czynniki wpływające na liczbę oddechów</w:t>
            </w:r>
            <w:r w:rsidR="00C6404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45A288" w14:textId="6C9FF21E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>wymienia czynniki wpływające na jakość wdychanego powietrza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7922CF" w14:textId="72AAE879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6404D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C6404D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>główne przyczyny chorób układu oddechowego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5F9C8C" w14:textId="60F223B5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wymienia choroby układu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16059289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ED345EB" w14:textId="695988F2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omawia funkcje głośni i nagłośni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A2E3265" w14:textId="11A0D0A8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omawia związek między budową a funkcją płuc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50276F" w14:textId="61716EEF" w:rsidR="00E170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70AF" w:rsidRPr="00E738F1">
              <w:rPr>
                <w:rFonts w:ascii="Times New Roman" w:hAnsi="Times New Roman"/>
                <w:sz w:val="20"/>
                <w:szCs w:val="20"/>
              </w:rPr>
              <w:t>porównuje mechanizm wdechu z mechanizmem wydechu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3057F87" w14:textId="57B99F9D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omawia rolę krwi w transporcie gazów oddechowych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FA2C57" w14:textId="072D2D3E" w:rsidR="00E170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wyjaśnia przyczyny dużego zapotrzebowania mięśni na tlen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C83FEB1" w14:textId="6B2D69E1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>klasyfikuje rodzaje zanieczyszczeń powietrza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CE9429" w14:textId="4843CC15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>charakteryzuje choroby układu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16A3CA" w14:textId="6BF91878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wskazuje sposoby zapobiegania chorobom układu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D964D61" w14:textId="4E2CA170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omawia skutki palenia tytoniu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3A2369A4" w14:textId="77777777" w:rsidR="001F51AF" w:rsidRDefault="001F51AF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B988587" w14:textId="1D54AF40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wyjaśnia zależności między budową poszczególnych odcinków układu oddechowego</w:t>
            </w:r>
            <w:r w:rsidR="00C51511">
              <w:rPr>
                <w:rFonts w:ascii="Times New Roman" w:hAnsi="Times New Roman"/>
                <w:sz w:val="20"/>
                <w:szCs w:val="20"/>
              </w:rPr>
              <w:br/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A308EE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>funkcjami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5477ACA" w14:textId="5F32F723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0AF" w:rsidRPr="00E738F1">
              <w:rPr>
                <w:rFonts w:ascii="Times New Roman" w:hAnsi="Times New Roman"/>
                <w:sz w:val="20"/>
                <w:szCs w:val="20"/>
              </w:rPr>
              <w:t>wskazuje lokalizację ośrodka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23E5CD7" w14:textId="413FE34A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charakteryzuje rolę opłucnej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7C8C8E" w14:textId="4AFF6519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325604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składy powietrza: atmosferycznego, pęcherzykowego i wydychanego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E29055E" w14:textId="345717F5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wskazuje czynniki decydujące o stopniu wysycenia hemoglobiny tlenem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6BFC2A2" w14:textId="6135F9D1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wymienia postacie</w:t>
            </w:r>
            <w:r w:rsidR="00C51511">
              <w:rPr>
                <w:rFonts w:ascii="Times New Roman" w:hAnsi="Times New Roman"/>
                <w:sz w:val="20"/>
                <w:szCs w:val="20"/>
              </w:rPr>
              <w:t>,</w:t>
            </w:r>
            <w:r w:rsidR="00C51511">
              <w:rPr>
                <w:rFonts w:ascii="Times New Roman" w:hAnsi="Times New Roman"/>
                <w:sz w:val="20"/>
                <w:szCs w:val="20"/>
              </w:rPr>
              <w:br/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 jakich transportowany jest dwutlenek węgla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9AB8BC" w14:textId="6EBDB18C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wyjaśnia znaczenie mioglobiny w mięśniach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BADF61C" w14:textId="7E5133E7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wyjaśnia zależność między występowaniem chorób dróg oddechowych a stanem wdychanego powietrza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C78D00" w14:textId="0C41226D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omawia sposoby na uniknięcie chorób układu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11792A85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060EAE8" w14:textId="589F9105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15FB9" w:rsidRPr="00E738F1">
              <w:rPr>
                <w:rFonts w:ascii="Times New Roman" w:hAnsi="Times New Roman"/>
                <w:sz w:val="20"/>
                <w:szCs w:val="20"/>
              </w:rPr>
              <w:t xml:space="preserve"> wymienia czynniki decydujące o wysokości i natężeniu głosu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20C822" w14:textId="07811CEE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uzasadnia związek między budową a rolą hemoglobiny</w:t>
            </w:r>
            <w:r w:rsidR="00335A26">
              <w:rPr>
                <w:rFonts w:ascii="Times New Roman" w:hAnsi="Times New Roman"/>
                <w:sz w:val="20"/>
                <w:szCs w:val="20"/>
              </w:rPr>
              <w:br/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 transporcie gazów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AA91F2" w14:textId="7F3F8570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porównuje wiązanie tlenu przez hemoglobinę i mioglobinę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ADE9B3" w14:textId="691D3905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omawia mechanizm regulacji częstości oddechów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5EB4A60" w14:textId="212160DD" w:rsidR="0032560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omawia związek między ciśnieniem atmosferycznym a wymianą gazową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911041" w14:textId="188DD548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>przewiduje skutki chorób układu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295D1D" w14:textId="143BDA37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29AF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omawia sposoby diagnozowania i leczenia chorób układu oddechowego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7" w:type="dxa"/>
          </w:tcPr>
          <w:p w14:paraId="03E5F0AA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74E560B" w14:textId="09F69C30" w:rsidR="00015F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wyjaśnia, na czym polega różnica w budowie krtani kobiety</w:t>
            </w:r>
            <w:r w:rsidR="00335A26">
              <w:rPr>
                <w:rFonts w:ascii="Times New Roman" w:hAnsi="Times New Roman"/>
                <w:sz w:val="20"/>
                <w:szCs w:val="20"/>
              </w:rPr>
              <w:br/>
            </w:r>
            <w:r w:rsidR="00325604" w:rsidRPr="00E738F1">
              <w:rPr>
                <w:rFonts w:ascii="Times New Roman" w:hAnsi="Times New Roman"/>
                <w:sz w:val="20"/>
                <w:szCs w:val="20"/>
              </w:rPr>
              <w:t>i mężczyzny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47A4E3" w14:textId="54D29D80" w:rsidR="007A29A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A29AF" w:rsidRPr="00E738F1">
              <w:rPr>
                <w:rFonts w:ascii="Times New Roman" w:hAnsi="Times New Roman"/>
                <w:sz w:val="20"/>
                <w:szCs w:val="20"/>
              </w:rPr>
              <w:t xml:space="preserve"> przewiduje skutki wpływu zbyt niskiego i zbyt wysokiego ciśnienia na prawidłowe funkcjonowanie organizmu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8D577A" w14:textId="72F0943B" w:rsidR="004D78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78B9" w:rsidRPr="00E738F1">
              <w:rPr>
                <w:rFonts w:ascii="Times New Roman" w:hAnsi="Times New Roman"/>
                <w:sz w:val="20"/>
                <w:szCs w:val="20"/>
              </w:rPr>
              <w:t>wskazuje zależność mi</w:t>
            </w:r>
            <w:r w:rsidR="00C83328">
              <w:rPr>
                <w:rFonts w:ascii="Times New Roman" w:hAnsi="Times New Roman"/>
                <w:sz w:val="20"/>
                <w:szCs w:val="20"/>
              </w:rPr>
              <w:t>ę</w:t>
            </w:r>
            <w:r w:rsidR="004D78B9" w:rsidRPr="00E738F1">
              <w:rPr>
                <w:rFonts w:ascii="Times New Roman" w:hAnsi="Times New Roman"/>
                <w:sz w:val="20"/>
                <w:szCs w:val="20"/>
              </w:rPr>
              <w:t>dzy sprawnością ruchową a pojemnością płuc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F61DA4F" w14:textId="1273823D" w:rsidR="00E738F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E36305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E738F1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uzasadnia rolę diagnostyki w leczeniu chorób układu oddechowego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32D37475" w14:textId="77777777" w:rsidTr="0000123C">
        <w:tc>
          <w:tcPr>
            <w:tcW w:w="2368" w:type="dxa"/>
          </w:tcPr>
          <w:p w14:paraId="454496B3" w14:textId="77777777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Budowa układu krwionośnego   </w:t>
            </w:r>
          </w:p>
        </w:tc>
        <w:tc>
          <w:tcPr>
            <w:tcW w:w="2354" w:type="dxa"/>
          </w:tcPr>
          <w:p w14:paraId="73563A99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12FD29" w14:textId="745819B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D78B9" w:rsidRPr="00E738F1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elementy układu krążenia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986F838" w14:textId="11516933" w:rsidR="004D78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porównuje tętnice</w:t>
            </w:r>
            <w:r w:rsidR="00CA5BB6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z żyłami pod względem budowy i pełnionych funkcji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ED4C84" w14:textId="7B3D817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rozróżnia krwiobieg duży i krwiobieg mały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F9D4B6D" w14:textId="1FA54140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D78B9" w:rsidRPr="00E738F1">
              <w:rPr>
                <w:rFonts w:ascii="Times New Roman" w:hAnsi="Times New Roman"/>
                <w:sz w:val="20"/>
                <w:szCs w:val="20"/>
              </w:rPr>
              <w:t>wymienia cechy charakterystyczne serca człowieka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638EE1" w14:textId="21C50088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wymienia elementy układu limfatycznego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6D385D" w14:textId="1DB21CF0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wymienia funkcje układu limfatycznego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180D77" w14:textId="550CF5DF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wymienia główne przyczyny chorób układu krwionośnego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9D7D20" w14:textId="0AEA2976" w:rsidR="004D78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wymienia choroby układu krwionośnego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0BD61DE7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045E243" w14:textId="02053EA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wyjaśnia, jaką </w:t>
            </w:r>
            <w:r w:rsidR="00CA5BB6">
              <w:rPr>
                <w:rFonts w:ascii="Times New Roman" w:hAnsi="Times New Roman"/>
                <w:sz w:val="20"/>
                <w:szCs w:val="20"/>
              </w:rPr>
              <w:t>funkcję</w:t>
            </w:r>
            <w:r w:rsidR="00CA5BB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pełnią zastawki w żyłach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05F8CA" w14:textId="6CFE3638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rozróżnia typy sieci naczyń krwionośnych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2605B1" w14:textId="6F72E86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rozróżnia rodzaje naczyń krwionośnych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B54CDC" w14:textId="0C7E4CC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omawia przepływ krwi w krwiobiegu dużym</w:t>
            </w:r>
            <w:r w:rsidR="007035BC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krwiobiegu małym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5293F9" w14:textId="06592584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rozróżnia zastawki</w:t>
            </w:r>
            <w:r w:rsidR="00327DA0">
              <w:rPr>
                <w:rFonts w:ascii="Times New Roman" w:hAnsi="Times New Roman"/>
                <w:sz w:val="20"/>
                <w:szCs w:val="20"/>
              </w:rPr>
              <w:br/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>w sercu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03A1A2" w14:textId="2500E935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>wymienia czynniki wpływające na przyspieszenie pracy serca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05C8618" w14:textId="2EFF6F32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wyjaśnia, czym jest tętno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A62BE49" w14:textId="40C05108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określa funkcje narządów wchodzących w skład układu limfatycznego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1497447" w14:textId="5820BAB0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D75F9" w:rsidRPr="00E738F1">
              <w:rPr>
                <w:rFonts w:ascii="Times New Roman" w:hAnsi="Times New Roman"/>
                <w:sz w:val="20"/>
                <w:szCs w:val="20"/>
              </w:rPr>
              <w:t>charakteryzuje choroby układu krwionośnego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59FEA3A7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8D93209" w14:textId="7AA6E09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związek między budową naczyń krwionośnych a ich funkcjami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F613A1E" w14:textId="6F037F0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porównuje krwiobieg duży z krwiobiegiem małym pod względem pełnionych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FF693D" w14:textId="742C74B9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wyjaśnia rolę zastawek w funkcjonowaniu serca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7528EA" w14:textId="6886C6EE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>wyjaśnia znaczenie naczyń wieńcowych dla pracy serca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DAF9E74" w14:textId="158A7DB1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>charakteryzuje mechanizm automatyzmu serca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55EB54F" w14:textId="7D04B1FC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465B" w:rsidRPr="00E738F1">
              <w:rPr>
                <w:rFonts w:ascii="Times New Roman" w:hAnsi="Times New Roman"/>
                <w:sz w:val="20"/>
                <w:szCs w:val="20"/>
              </w:rPr>
              <w:t>wyjaśnia wpływ czynników na krzepnięcie krwi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D5E8A7C" w14:textId="31F43E00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charakteryzuje narządy układu limfatycznego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DDC1620" w14:textId="6B00EB67" w:rsidR="00D6465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D75F9" w:rsidRPr="00E738F1">
              <w:rPr>
                <w:rFonts w:ascii="Times New Roman" w:hAnsi="Times New Roman"/>
                <w:sz w:val="20"/>
                <w:szCs w:val="20"/>
              </w:rPr>
              <w:t xml:space="preserve"> wskazuje sposoby zapobiegania chorobom układu krwionośnego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2F49C1D0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B9D0987" w14:textId="1D53CB5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charakteryzuje typy sieci naczyń krwionośnych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834607" w14:textId="32AC0133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analizuje, w jaki sposób przepływa krew w żyłach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22470B" w14:textId="00721DA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omawia budowę układu przewodzącego serca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B0C5C4C" w14:textId="34E94379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omawia różnicę w wartości ciśnienia skurczowego i rozkurczowego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3D8749" w14:textId="73CE59B0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wymienia etapy krzepnięcia krwi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B8E105" w14:textId="66AEFA64" w:rsidR="00D6465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analizuje proces krzepnięcia krwi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59D8663" w14:textId="6AABC27F" w:rsidR="00D6465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6465B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rozróżnia grupy krwi</w:t>
            </w:r>
            <w:r w:rsidR="00327DA0">
              <w:rPr>
                <w:rFonts w:ascii="Times New Roman" w:hAnsi="Times New Roman"/>
                <w:sz w:val="20"/>
                <w:szCs w:val="20"/>
              </w:rPr>
              <w:br/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i czynnik Rh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7394A52" w14:textId="5A517633" w:rsidR="00D6465B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porównuje układ krwionośny z układem limfatycznym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BE51B22" w14:textId="02306A3B" w:rsidR="007D75F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5F9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omawia sposoby diagnozowania i leczenia chorób układu krwionośnego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7" w:type="dxa"/>
          </w:tcPr>
          <w:p w14:paraId="2F4EBE0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ADD8BE7" w14:textId="16681BE6" w:rsidR="00255B24" w:rsidRPr="00E738F1" w:rsidRDefault="004573E0" w:rsidP="0065033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>charakteryzuje mechanizm regulacji pracy serca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04D09F1" w14:textId="3302FE74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dokonuje pomiaru tętna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83211E" w14:textId="14E885F4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 xml:space="preserve"> interpretuje wyniki pomiarów tętna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9A4913" w14:textId="3767A501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5B24" w:rsidRPr="00E738F1">
              <w:rPr>
                <w:rFonts w:ascii="Times New Roman" w:hAnsi="Times New Roman"/>
                <w:sz w:val="20"/>
                <w:szCs w:val="20"/>
              </w:rPr>
              <w:t>interpretuje wyniki pomiaru ciśnienia krwi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D57FC0" w14:textId="78F1783F" w:rsidR="00BB51B9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465B" w:rsidRPr="00E738F1">
              <w:rPr>
                <w:rFonts w:ascii="Times New Roman" w:hAnsi="Times New Roman"/>
                <w:sz w:val="20"/>
                <w:szCs w:val="20"/>
              </w:rPr>
              <w:t>przewiduje skutki krzepnięcia krwi wewnątrz naczyń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929E06" w14:textId="629F002C" w:rsidR="00BB51B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>wyjaśnia zasady transfuzji krwi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C52BA4" w14:textId="0BDE18EC" w:rsidR="00255B24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uzasadnia, że układ</w:t>
            </w:r>
            <w:r w:rsidR="001B2FB3">
              <w:rPr>
                <w:rFonts w:ascii="Times New Roman" w:hAnsi="Times New Roman"/>
                <w:sz w:val="20"/>
                <w:szCs w:val="20"/>
              </w:rPr>
              <w:t>y</w:t>
            </w:r>
            <w:r w:rsidR="00BB51B9" w:rsidRPr="00E738F1">
              <w:rPr>
                <w:rFonts w:ascii="Times New Roman" w:hAnsi="Times New Roman"/>
                <w:sz w:val="20"/>
                <w:szCs w:val="20"/>
              </w:rPr>
              <w:t xml:space="preserve"> krwionośny i limfatyczny stanowią całość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E27F5CA" w14:textId="626EDE90" w:rsidR="007D75F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5F9" w:rsidRPr="00E738F1">
              <w:rPr>
                <w:rFonts w:ascii="Times New Roman" w:hAnsi="Times New Roman"/>
                <w:sz w:val="20"/>
                <w:szCs w:val="20"/>
              </w:rPr>
              <w:t>uzasadnia zależność między zdrowym trybem życia a chorobami układu krążenia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0D1D9A" w14:textId="525D296E" w:rsidR="007D75F9" w:rsidRPr="00F93290" w:rsidRDefault="004573E0" w:rsidP="0065033D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9329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E36305" w:rsidRPr="00F93290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7D75F9" w:rsidRPr="00F93290">
              <w:rPr>
                <w:rFonts w:ascii="Times New Roman" w:hAnsi="Times New Roman"/>
                <w:strike/>
                <w:sz w:val="20"/>
                <w:szCs w:val="20"/>
              </w:rPr>
              <w:t>analizuje wyniki morfologii krwi</w:t>
            </w:r>
            <w:r w:rsidR="006163E2" w:rsidRPr="00F93290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14:paraId="783560E7" w14:textId="5B00A371" w:rsidR="00E738F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38F1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uzasadnia rolę diagnostyki w leczeniu chorób układu krwiono</w:t>
            </w:r>
            <w:r w:rsidR="00DB2669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ś</w:t>
            </w:r>
            <w:r w:rsidR="00E738F1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nego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</w:tc>
      </w:tr>
      <w:tr w:rsidR="006B2216" w:rsidRPr="00E738F1" w14:paraId="04AADA10" w14:textId="77777777" w:rsidTr="00D66889">
        <w:tc>
          <w:tcPr>
            <w:tcW w:w="14144" w:type="dxa"/>
            <w:gridSpan w:val="7"/>
          </w:tcPr>
          <w:p w14:paraId="75276DC3" w14:textId="77777777" w:rsidR="006B2216" w:rsidRPr="00E738F1" w:rsidRDefault="006B2216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t xml:space="preserve">V. OSMOREGULACJA I WYDALANIE </w:t>
            </w:r>
          </w:p>
        </w:tc>
      </w:tr>
      <w:tr w:rsidR="006B2216" w:rsidRPr="00E738F1" w14:paraId="5E194237" w14:textId="77777777" w:rsidTr="0000123C">
        <w:tc>
          <w:tcPr>
            <w:tcW w:w="2368" w:type="dxa"/>
          </w:tcPr>
          <w:p w14:paraId="297C53FB" w14:textId="77777777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E16E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Układ wydalniczy  </w:t>
            </w:r>
          </w:p>
        </w:tc>
        <w:tc>
          <w:tcPr>
            <w:tcW w:w="2354" w:type="dxa"/>
          </w:tcPr>
          <w:p w14:paraId="21AE988E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21F474B" w14:textId="428B11F3" w:rsidR="006B2216" w:rsidRPr="009770FB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definiuje pojęcia: </w:t>
            </w:r>
            <w:r w:rsidR="006B2216" w:rsidRPr="00E738F1">
              <w:rPr>
                <w:rFonts w:ascii="Times New Roman" w:hAnsi="Times New Roman"/>
                <w:i/>
                <w:sz w:val="20"/>
                <w:szCs w:val="20"/>
              </w:rPr>
              <w:t>wydalanie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B2216" w:rsidRPr="00E738F1">
              <w:rPr>
                <w:rFonts w:ascii="Times New Roman" w:hAnsi="Times New Roman"/>
                <w:i/>
                <w:sz w:val="20"/>
                <w:szCs w:val="20"/>
              </w:rPr>
              <w:t>defekacja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FEDB91" w14:textId="63487A8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27DA0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327DA0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funkcje układu wydalniczego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3A22EB" w14:textId="6E91DC1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zbędne produkty metabolizmu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5A51A9" w14:textId="61C01B7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nazywa etapy powstawania moczu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0FB9465" w14:textId="21EA8AF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wymienia składniki moczu ostatecznego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1E7899F2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3B695AF" w14:textId="16C1F83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charakteryzuje narządy układu wydalniczego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E9919F6" w14:textId="2A5BA4D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omawia budowę anatomiczną nerki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285E5D5" w14:textId="18CF2CD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wymienia drogi wydalania zbędnych produktów przemiany materii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F417A17" w14:textId="7D8FA2F8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02ED7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C02ED7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miejsca powstawania moczu pierwotnego i moczu ostatecznego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0DF5C5F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8B91151" w14:textId="6AABE36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rolę układu wydalniczego</w:t>
            </w:r>
            <w:r w:rsidR="006576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 utrzyma</w:t>
            </w:r>
            <w:r w:rsidR="006576B6">
              <w:rPr>
                <w:rFonts w:ascii="Times New Roman" w:hAnsi="Times New Roman"/>
                <w:sz w:val="20"/>
                <w:szCs w:val="20"/>
              </w:rPr>
              <w:t>-</w:t>
            </w:r>
            <w:r w:rsidR="006576B6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="006B2216" w:rsidRPr="00E738F1">
              <w:rPr>
                <w:rFonts w:ascii="Times New Roman" w:hAnsi="Times New Roman"/>
                <w:sz w:val="20"/>
                <w:szCs w:val="20"/>
              </w:rPr>
              <w:t>niu</w:t>
            </w:r>
            <w:proofErr w:type="spellEnd"/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homeostazy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DA0FD0" w14:textId="4DEA8C1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budowę</w:t>
            </w:r>
            <w:r w:rsidR="007D7F3F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funkcje nefronu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9D9206" w14:textId="3A0DEBF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5F9" w:rsidRPr="00E738F1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etapy powstawania moczu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DF7ECDD" w14:textId="6E6BEF9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5F9" w:rsidRPr="00E738F1">
              <w:rPr>
                <w:rFonts w:ascii="Times New Roman" w:hAnsi="Times New Roman"/>
                <w:sz w:val="20"/>
                <w:szCs w:val="20"/>
              </w:rPr>
              <w:t>porówn</w:t>
            </w:r>
            <w:r w:rsidR="003C1B91">
              <w:rPr>
                <w:rFonts w:ascii="Times New Roman" w:hAnsi="Times New Roman"/>
                <w:sz w:val="20"/>
                <w:szCs w:val="20"/>
              </w:rPr>
              <w:t>uje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mocz</w:t>
            </w:r>
            <w:r w:rsidR="00A54DA1" w:rsidRPr="00E738F1">
              <w:rPr>
                <w:rFonts w:ascii="Times New Roman" w:hAnsi="Times New Roman"/>
                <w:sz w:val="20"/>
                <w:szCs w:val="20"/>
              </w:rPr>
              <w:t xml:space="preserve"> pierwotn</w:t>
            </w:r>
            <w:r w:rsidR="003C1B91"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z moczem ostatecznym pod względem ilości</w:t>
            </w:r>
            <w:r w:rsidR="003C1B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składu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B46975B" w14:textId="3DD2C999" w:rsidR="00A54DA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54DA1" w:rsidRPr="00E738F1">
              <w:rPr>
                <w:rFonts w:ascii="Times New Roman" w:hAnsi="Times New Roman"/>
                <w:sz w:val="20"/>
                <w:szCs w:val="20"/>
              </w:rPr>
              <w:t xml:space="preserve"> wymienia czynniki wpływająca na objętość wydalanego moczu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E2932F4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D94C3FD" w14:textId="5A8CBB5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omawia mechanizm wydalania moczu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2F7271" w14:textId="63FBBA6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analizuje regulację objętości wydalanego moczu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BA4472" w14:textId="37AE2B7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analizuje wpływ hormonów na funkcjonowanie nerek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0E0B456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77328E1" w14:textId="2FC6D6B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DA1" w:rsidRPr="00E738F1">
              <w:rPr>
                <w:rFonts w:ascii="Times New Roman" w:hAnsi="Times New Roman"/>
                <w:sz w:val="20"/>
                <w:szCs w:val="20"/>
              </w:rPr>
              <w:t>charakteryzuje wewnątrzwydzielniczą funkcję nerek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F3E6D9" w14:textId="0F4B9B94" w:rsidR="00EE4B32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>uzasadnia rolę układu wydalniczego</w:t>
            </w:r>
            <w:r w:rsidR="007D7F3F">
              <w:rPr>
                <w:rFonts w:ascii="Times New Roman" w:hAnsi="Times New Roman"/>
                <w:sz w:val="20"/>
                <w:szCs w:val="20"/>
              </w:rPr>
              <w:br/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>w utrzymaniu homeostazy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EC0BFF" w14:textId="629C43DF" w:rsidR="00EE4B32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>uzasadnia moralne aspekty transplantacji nerek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94DE1A" w14:textId="1FE4AA50" w:rsidR="007849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uzasadnia rolę diagnostyki w leczeniu chorób układu wydalniczego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06FED84B" w14:textId="77777777" w:rsidTr="0000123C">
        <w:tc>
          <w:tcPr>
            <w:tcW w:w="2368" w:type="dxa"/>
          </w:tcPr>
          <w:p w14:paraId="0A0E2FB8" w14:textId="226692E9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2. Powstawanie</w:t>
            </w:r>
            <w:r w:rsidR="004573E0">
              <w:rPr>
                <w:rFonts w:ascii="Times New Roman" w:hAnsi="Times New Roman"/>
                <w:sz w:val="20"/>
                <w:szCs w:val="20"/>
              </w:rPr>
              <w:br/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i wydalanie moczu </w:t>
            </w:r>
          </w:p>
        </w:tc>
        <w:tc>
          <w:tcPr>
            <w:tcW w:w="2354" w:type="dxa"/>
          </w:tcPr>
          <w:p w14:paraId="5D49635C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3759F21" w14:textId="541EB1E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wymienia najczęstsze choroby układu wydalniczego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6EC0560" w14:textId="23B8C6C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przyczyny chorób układu wydalniczego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4796F417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51EE363" w14:textId="719D7A5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cechy moczu zdrowego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05F5F4" w14:textId="416A616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składniki zawarte w moczu, które mogą wskazywać na chorobę lub uszkodzenie nerek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8B952D4" w14:textId="68908F1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54DA1" w:rsidRPr="00E738F1">
              <w:rPr>
                <w:rFonts w:ascii="Times New Roman" w:hAnsi="Times New Roman"/>
                <w:sz w:val="20"/>
                <w:szCs w:val="20"/>
              </w:rPr>
              <w:t xml:space="preserve"> przedstawia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zasady higieny układu wydalniczego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38AB69E8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30AA96C" w14:textId="0CCEB56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charakteryzuje najczęstsze choroby układu wydalniczego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125A4A" w14:textId="711326C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54DA1" w:rsidRPr="00E738F1">
              <w:rPr>
                <w:rFonts w:ascii="Times New Roman" w:hAnsi="Times New Roman"/>
                <w:sz w:val="20"/>
                <w:szCs w:val="20"/>
              </w:rPr>
              <w:t xml:space="preserve"> opisuje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znaczenie dializy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A1EC2B8" w14:textId="06C2CC9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54DA1" w:rsidRPr="00E738F1">
              <w:rPr>
                <w:rFonts w:ascii="Times New Roman" w:hAnsi="Times New Roman"/>
                <w:sz w:val="20"/>
                <w:szCs w:val="20"/>
              </w:rPr>
              <w:t xml:space="preserve"> omawia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niewydolność nerek jako chorobę współczesnego świata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4920CDCE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A844430" w14:textId="095002B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>uzasadnia znaczenie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badań moczu</w:t>
            </w:r>
            <w:r w:rsidR="007D7F3F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 diagnostyce chorób nerek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F388B94" w14:textId="39295E5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rozpoznaje objawy chorób układu wydalniczego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74F71B4" w14:textId="03141329" w:rsidR="00EE4B32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B3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omawia sposoby diagnozowania chorób układu wydalniczego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0DC9BE11" w14:textId="254682C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wyjaśnia, na czym polegają hemodializa</w:t>
            </w:r>
            <w:r w:rsidR="007D7F3F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dializa otrzewnowa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F8D4415" w14:textId="160B91A6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4DF3B29" w14:textId="4B286845" w:rsidR="0065033D" w:rsidRDefault="0065033D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oftHyphen/>
              <w:t>– analizuje przykładowe wyniki badania moczu</w:t>
            </w:r>
          </w:p>
          <w:p w14:paraId="23408FA2" w14:textId="3F87484F" w:rsidR="0065033D" w:rsidRDefault="0065033D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 przygotowuje prezentację multimedialną na te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>
              <w:rPr>
                <w:rFonts w:ascii="Times New Roman" w:hAnsi="Times New Roman"/>
                <w:sz w:val="20"/>
                <w:szCs w:val="20"/>
              </w:rPr>
              <w:t>chorób układu wydalniczego oraz możliwości ich zapobiegania</w:t>
            </w:r>
          </w:p>
          <w:p w14:paraId="359880B6" w14:textId="43EDD371" w:rsidR="0065033D" w:rsidRDefault="0065033D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798C0E" w14:textId="77777777" w:rsidR="006B2216" w:rsidRPr="00E738F1" w:rsidRDefault="006B2216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216" w:rsidRPr="00E738F1" w14:paraId="4EDEB24A" w14:textId="77777777" w:rsidTr="00D66889">
        <w:tc>
          <w:tcPr>
            <w:tcW w:w="14144" w:type="dxa"/>
            <w:gridSpan w:val="7"/>
          </w:tcPr>
          <w:p w14:paraId="79BC7B9A" w14:textId="77777777" w:rsidR="006B2216" w:rsidRPr="00E738F1" w:rsidRDefault="006B2216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t xml:space="preserve">VI. BUDOWA I FUNKCJE UKŁADU HORMONALNEGO  </w:t>
            </w:r>
          </w:p>
        </w:tc>
      </w:tr>
      <w:tr w:rsidR="006B2216" w:rsidRPr="00E738F1" w14:paraId="5BF2518D" w14:textId="77777777" w:rsidTr="0000123C">
        <w:tc>
          <w:tcPr>
            <w:tcW w:w="2368" w:type="dxa"/>
          </w:tcPr>
          <w:p w14:paraId="506A97B9" w14:textId="1AD30D2E" w:rsidR="006B2216" w:rsidRPr="00E738F1" w:rsidRDefault="006B2216" w:rsidP="009770FB">
            <w:pPr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E16E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>Gruczoły dokrewne</w:t>
            </w:r>
            <w:r w:rsidR="004573E0">
              <w:rPr>
                <w:rFonts w:ascii="Times New Roman" w:hAnsi="Times New Roman"/>
                <w:sz w:val="20"/>
                <w:szCs w:val="20"/>
              </w:rPr>
              <w:br/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i wydzielane przez nie hormony </w:t>
            </w:r>
          </w:p>
        </w:tc>
        <w:tc>
          <w:tcPr>
            <w:tcW w:w="2354" w:type="dxa"/>
          </w:tcPr>
          <w:p w14:paraId="244B820E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FC9117F" w14:textId="2DAD5682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6B2216" w:rsidRPr="00E738F1">
              <w:rPr>
                <w:rFonts w:ascii="Times New Roman" w:hAnsi="Times New Roman"/>
              </w:rPr>
              <w:t xml:space="preserve"> zna pojęcie </w:t>
            </w:r>
            <w:r w:rsidR="006B2216" w:rsidRPr="0065033D">
              <w:rPr>
                <w:rFonts w:ascii="Times New Roman" w:hAnsi="Times New Roman"/>
                <w:i/>
              </w:rPr>
              <w:t>hormon</w:t>
            </w:r>
            <w:r w:rsidR="006256FB">
              <w:rPr>
                <w:rFonts w:ascii="Times New Roman" w:hAnsi="Times New Roman"/>
              </w:rPr>
              <w:t>;</w:t>
            </w:r>
            <w:r w:rsidR="006B2216" w:rsidRPr="00E738F1">
              <w:rPr>
                <w:rFonts w:ascii="Times New Roman" w:hAnsi="Times New Roman"/>
              </w:rPr>
              <w:t xml:space="preserve"> </w:t>
            </w:r>
          </w:p>
          <w:p w14:paraId="5FB1411A" w14:textId="6DDC86ED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6B2216" w:rsidRPr="00E738F1">
              <w:rPr>
                <w:rFonts w:ascii="Times New Roman" w:hAnsi="Times New Roman"/>
              </w:rPr>
              <w:t xml:space="preserve"> wymienia przykład hormonu i przykład gruczołu dokrewnego</w:t>
            </w:r>
            <w:r w:rsidR="006163E2">
              <w:rPr>
                <w:rFonts w:ascii="Times New Roman" w:hAnsi="Times New Roman"/>
              </w:rPr>
              <w:t>.</w:t>
            </w:r>
            <w:r w:rsidR="006B2216" w:rsidRPr="00E738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2E1B67F9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C709A04" w14:textId="403119CC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wskazuje na schemacie lokalizację wybranych gruczołów dokrewnych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D16E22" w14:textId="046840E7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7F75">
              <w:rPr>
                <w:rFonts w:ascii="Times New Roman" w:hAnsi="Times New Roman"/>
                <w:sz w:val="20"/>
                <w:szCs w:val="20"/>
              </w:rPr>
              <w:t>omawia</w:t>
            </w:r>
            <w:r w:rsidR="00437F7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fizjologiczne skutki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niedoboru/nadmiaru wybranych hormonów (trzustki, tarczycy, nadnerczy)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B7AF0BC" w14:textId="2FFF0F42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rozumie, że wydzielanie hormonów podlega kontroli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7222BA" w14:textId="66F92EDE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rozumie ogólną istotę sprzężenia zwrotnego ujemnego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355" w:type="dxa"/>
          </w:tcPr>
          <w:p w14:paraId="73AB2FE1" w14:textId="77777777" w:rsidR="00886482" w:rsidRPr="00F93290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Uczeń:</w:t>
            </w:r>
          </w:p>
          <w:p w14:paraId="0958C3AD" w14:textId="764E6CD0" w:rsidR="006B2216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dokonuje klasyfikacji hormonów na podstawie miejsca działania i podaje przykłady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2D577DEB" w14:textId="62B36C45" w:rsidR="006B2216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9D78DC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omawia 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podstawowe działanie fizjologiczne hormonów i skutki zmian w ich poziomie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  <w:p w14:paraId="10867172" w14:textId="3CEE07F3" w:rsidR="006B2216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zna istotę kontroli wydzielania hormonów na osi podwzgórze</w:t>
            </w: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przysadka</w:t>
            </w: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gruczoł dokrewny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10BAEA6C" w14:textId="148E210F" w:rsidR="006B2216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omawia mechanizm sprzężenia zwrotnego ujemnego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6DBFFA10" w14:textId="18F5A810" w:rsidR="006B2216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tłumaczy</w:t>
            </w:r>
            <w:r w:rsidR="00026EDE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w jaki sposób hormony wpływają na tempo wzrostu</w:t>
            </w:r>
            <w:r w:rsidR="00026EDE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br/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i metabolizm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78E926EE" w14:textId="7BC57EF5" w:rsidR="006B2216" w:rsidRPr="002939F9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939F9"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2939F9">
              <w:rPr>
                <w:rFonts w:ascii="Times New Roman" w:hAnsi="Times New Roman"/>
                <w:sz w:val="20"/>
                <w:szCs w:val="20"/>
              </w:rPr>
              <w:t xml:space="preserve"> wymienia hormony biorące udział w reakcji na stres</w:t>
            </w:r>
            <w:r w:rsidR="006163E2" w:rsidRPr="002939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8760B0" w14:textId="62A46A66" w:rsidR="006B2216" w:rsidRPr="00F93290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zna funkcje melatoniny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355" w:type="dxa"/>
          </w:tcPr>
          <w:p w14:paraId="1B950CE4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01C4F36" w14:textId="0DEC29EF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6B2216" w:rsidRPr="00E738F1">
              <w:rPr>
                <w:rFonts w:ascii="Times New Roman" w:hAnsi="Times New Roman"/>
              </w:rPr>
              <w:t xml:space="preserve"> dokonuje klasyfikacji hormonów ze względu na budowę i podaje przykłady</w:t>
            </w:r>
            <w:r w:rsidR="006163E2">
              <w:rPr>
                <w:rFonts w:ascii="Times New Roman" w:hAnsi="Times New Roman"/>
              </w:rPr>
              <w:t>;</w:t>
            </w:r>
          </w:p>
          <w:p w14:paraId="19178FEE" w14:textId="106BB05A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</w:rPr>
              <w:t xml:space="preserve"> przyporządkowuje objawy</w:t>
            </w:r>
            <w:r w:rsidR="00F33DA5">
              <w:rPr>
                <w:rFonts w:ascii="Times New Roman" w:hAnsi="Times New Roman"/>
              </w:rPr>
              <w:t xml:space="preserve"> </w:t>
            </w:r>
            <w:r w:rsidR="006B2216" w:rsidRPr="00E738F1">
              <w:rPr>
                <w:rFonts w:ascii="Times New Roman" w:hAnsi="Times New Roman"/>
              </w:rPr>
              <w:t>choroby będącej efektem niedoboru/nadmiaru hormonu do określonego hormonu</w:t>
            </w:r>
            <w:r w:rsidR="006163E2">
              <w:rPr>
                <w:rFonts w:ascii="Times New Roman" w:hAnsi="Times New Roman"/>
              </w:rPr>
              <w:t>;</w:t>
            </w:r>
            <w:r w:rsidR="006B2216" w:rsidRPr="00E738F1">
              <w:rPr>
                <w:rFonts w:ascii="Times New Roman" w:hAnsi="Times New Roman"/>
              </w:rPr>
              <w:t xml:space="preserve"> </w:t>
            </w:r>
          </w:p>
          <w:p w14:paraId="37F9519D" w14:textId="5079EB80" w:rsidR="006B2216" w:rsidRPr="00F93290" w:rsidRDefault="004573E0" w:rsidP="0065033D">
            <w:pPr>
              <w:pStyle w:val="Tekstkomentarza"/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–</w:t>
            </w:r>
            <w:r w:rsidR="006B2216" w:rsidRPr="00E738F1">
              <w:rPr>
                <w:rFonts w:ascii="Times New Roman" w:hAnsi="Times New Roman"/>
              </w:rPr>
              <w:t xml:space="preserve"> </w:t>
            </w:r>
            <w:r w:rsidR="006B2216" w:rsidRPr="00F93290">
              <w:rPr>
                <w:rFonts w:ascii="Times New Roman" w:hAnsi="Times New Roman"/>
                <w:highlight w:val="yellow"/>
              </w:rPr>
              <w:t>omawia na przykładzie mechanizm kontrol</w:t>
            </w:r>
            <w:r w:rsidR="00C94000" w:rsidRPr="00F93290">
              <w:rPr>
                <w:rFonts w:ascii="Times New Roman" w:hAnsi="Times New Roman"/>
                <w:highlight w:val="yellow"/>
              </w:rPr>
              <w:t>i</w:t>
            </w:r>
            <w:r w:rsidR="006B2216" w:rsidRPr="00F93290">
              <w:rPr>
                <w:rFonts w:ascii="Times New Roman" w:hAnsi="Times New Roman"/>
                <w:highlight w:val="yellow"/>
              </w:rPr>
              <w:t xml:space="preserve"> podwzgórzowo</w:t>
            </w:r>
            <w:r w:rsidR="006163E2" w:rsidRPr="00F93290">
              <w:rPr>
                <w:rFonts w:ascii="Times New Roman" w:hAnsi="Times New Roman"/>
                <w:highlight w:val="yellow"/>
              </w:rPr>
              <w:t>-</w:t>
            </w:r>
            <w:r w:rsidR="006B2216" w:rsidRPr="00F93290">
              <w:rPr>
                <w:rFonts w:ascii="Times New Roman" w:hAnsi="Times New Roman"/>
                <w:highlight w:val="yellow"/>
              </w:rPr>
              <w:t>przysadkowej</w:t>
            </w:r>
            <w:r w:rsidR="006163E2" w:rsidRPr="00F93290">
              <w:rPr>
                <w:rFonts w:ascii="Times New Roman" w:hAnsi="Times New Roman"/>
                <w:highlight w:val="yellow"/>
              </w:rPr>
              <w:t>;</w:t>
            </w:r>
          </w:p>
          <w:p w14:paraId="72BCB7B1" w14:textId="4013B009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 w:rsidRPr="00F93290">
              <w:rPr>
                <w:rFonts w:ascii="Times New Roman" w:hAnsi="Times New Roman"/>
                <w:highlight w:val="yellow"/>
              </w:rPr>
              <w:t>–</w:t>
            </w:r>
            <w:r w:rsidR="006B2216" w:rsidRPr="00F93290">
              <w:rPr>
                <w:rFonts w:ascii="Times New Roman" w:hAnsi="Times New Roman"/>
                <w:highlight w:val="yellow"/>
              </w:rPr>
              <w:t xml:space="preserve"> tłumaczy fizjologiczną rolę sprzężenia zwrotnego ujemnego</w:t>
            </w:r>
            <w:r w:rsidR="006163E2" w:rsidRPr="00F93290">
              <w:rPr>
                <w:rFonts w:ascii="Times New Roman" w:hAnsi="Times New Roman"/>
                <w:highlight w:val="yellow"/>
              </w:rPr>
              <w:t>;</w:t>
            </w:r>
          </w:p>
          <w:p w14:paraId="4CE00254" w14:textId="3067DAEB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 w:rsidRPr="002939F9">
              <w:rPr>
                <w:rFonts w:ascii="Times New Roman" w:hAnsi="Times New Roman"/>
              </w:rPr>
              <w:t>–</w:t>
            </w:r>
            <w:r w:rsidR="006B2216" w:rsidRPr="002939F9">
              <w:rPr>
                <w:rFonts w:ascii="Times New Roman" w:hAnsi="Times New Roman"/>
              </w:rPr>
              <w:t xml:space="preserve"> wyjaśnia mechanizm reakcji stresowych</w:t>
            </w:r>
            <w:r w:rsidR="006163E2" w:rsidRPr="002939F9">
              <w:rPr>
                <w:rFonts w:ascii="Times New Roman" w:hAnsi="Times New Roman"/>
              </w:rPr>
              <w:t>;</w:t>
            </w:r>
          </w:p>
          <w:p w14:paraId="48C62243" w14:textId="7AA5990B" w:rsidR="006B2216" w:rsidRPr="00E738F1" w:rsidRDefault="004573E0" w:rsidP="0065033D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6B2216" w:rsidRPr="00E738F1">
              <w:rPr>
                <w:rFonts w:ascii="Times New Roman" w:hAnsi="Times New Roman"/>
              </w:rPr>
              <w:t xml:space="preserve"> </w:t>
            </w:r>
            <w:r w:rsidR="006B2216" w:rsidRPr="00F93290">
              <w:rPr>
                <w:rFonts w:ascii="Times New Roman" w:hAnsi="Times New Roman"/>
                <w:highlight w:val="yellow"/>
              </w:rPr>
              <w:t>omawia zmiany dobowe wydzielania melatoniny</w:t>
            </w:r>
            <w:r w:rsidR="00263992" w:rsidRPr="00F93290">
              <w:rPr>
                <w:rFonts w:ascii="Times New Roman" w:hAnsi="Times New Roman"/>
                <w:highlight w:val="yellow"/>
              </w:rPr>
              <w:br/>
            </w:r>
            <w:r w:rsidR="006B2216" w:rsidRPr="00F93290">
              <w:rPr>
                <w:rFonts w:ascii="Times New Roman" w:hAnsi="Times New Roman"/>
                <w:highlight w:val="yellow"/>
              </w:rPr>
              <w:t>i jej udział w kontroli rytmu dobowego</w:t>
            </w:r>
            <w:r w:rsidR="006163E2" w:rsidRPr="00F93290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357" w:type="dxa"/>
          </w:tcPr>
          <w:p w14:paraId="741D44B2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1E15122" w14:textId="501EEF9F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 prezentację multimedialną na temat niedoczynności</w:t>
            </w:r>
            <w:r w:rsidR="00721000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i nadczynności tarczycy (niedoczynności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wrodzona, diagnostyka, leczenie, zagrożenia itp.). </w:t>
            </w:r>
          </w:p>
        </w:tc>
      </w:tr>
      <w:tr w:rsidR="006B2216" w:rsidRPr="00E738F1" w14:paraId="6D36493D" w14:textId="77777777" w:rsidTr="0000123C">
        <w:tc>
          <w:tcPr>
            <w:tcW w:w="2368" w:type="dxa"/>
          </w:tcPr>
          <w:p w14:paraId="7A2F8402" w14:textId="77777777" w:rsidR="006B2216" w:rsidRPr="00E738F1" w:rsidRDefault="006B2216" w:rsidP="009770FB">
            <w:pPr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Antagonistyczne działanie hormonów </w:t>
            </w:r>
          </w:p>
        </w:tc>
        <w:tc>
          <w:tcPr>
            <w:tcW w:w="2354" w:type="dxa"/>
          </w:tcPr>
          <w:p w14:paraId="0BE82F4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5695ABA" w14:textId="7785954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A35F1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działanie insuliny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5CA7F6B" w14:textId="7FCB261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373A1">
              <w:rPr>
                <w:rFonts w:ascii="Times New Roman" w:hAnsi="Times New Roman"/>
                <w:sz w:val="20"/>
                <w:szCs w:val="20"/>
                <w:lang w:eastAsia="pl-PL"/>
              </w:rPr>
              <w:t>podaje</w:t>
            </w:r>
            <w:r w:rsidR="004373A1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czynniki ryzyka rozwoju cukrzycy typu II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  <w:gridSpan w:val="2"/>
          </w:tcPr>
          <w:p w14:paraId="1486EA4A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6D6D820" w14:textId="6E597C0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ogólną istotę działania przeciwstawnego insuliny i glukagonu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4B2E02CA" w14:textId="52C5584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</w:t>
            </w:r>
            <w:r w:rsidR="00421A3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kiedy stężenie glukozy wzrasta</w:t>
            </w:r>
            <w:r w:rsidR="00421A3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 kiedy maleje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F2DDDF1" w14:textId="77D857F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dwa typy cukrzycy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5DA8493B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C0E3EBE" w14:textId="1693B68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na schemacie mechanizm antagonistycznego działania insuliny</w:t>
            </w:r>
            <w:r w:rsidR="00421A3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glukagonu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6989BE7C" w14:textId="6060339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różnicę pomiędzy cukrzycą typu I </w:t>
            </w:r>
            <w:proofErr w:type="spellStart"/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proofErr w:type="spellEnd"/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II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645D957A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53C61E1" w14:textId="1DDC96A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fizjologiczną istotę przeciwstawnego działania hormonów</w:t>
            </w:r>
            <w:r w:rsidR="00421A34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 utrzymaniu homeostazy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83D88B" w14:textId="3A3577A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rozumie różnice między oboma typami cukrzycy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17243C" w14:textId="2F906D7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rolę insulinoterapii w leczeniu cukrzycy typu I </w:t>
            </w:r>
            <w:proofErr w:type="spellStart"/>
            <w:r w:rsidR="006B2216" w:rsidRPr="00E738F1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II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D60689" w14:textId="326E95D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jest świadomy czynników ryzyka cukrzycy typu II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4C58F76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A1D659B" w14:textId="4E03B527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 i omawia na schemacie rolę parathormonu</w:t>
            </w:r>
            <w:r w:rsidR="00421A34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kalcytoniny w regulacji gospodarki wapniowej</w:t>
            </w:r>
            <w:r w:rsidR="00421A34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 organizmie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CFA694" w14:textId="3E32D7E4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opracowuje w formie graficznej dane dotyczące statystyk związanych</w:t>
            </w:r>
            <w:r w:rsidR="00421A34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z cukrzycą (zachorowania, śmiertelność, leczenie, hospitalizacja itd.)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04F3F2B1" w14:textId="77777777" w:rsidTr="00D66889">
        <w:tc>
          <w:tcPr>
            <w:tcW w:w="14144" w:type="dxa"/>
            <w:gridSpan w:val="7"/>
          </w:tcPr>
          <w:p w14:paraId="56A4A251" w14:textId="77777777" w:rsidR="006B2216" w:rsidRPr="0065033D" w:rsidRDefault="006B2216" w:rsidP="0065033D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5033D">
              <w:rPr>
                <w:rFonts w:ascii="Times New Roman" w:hAnsi="Times New Roman"/>
                <w:b/>
                <w:sz w:val="20"/>
                <w:szCs w:val="20"/>
              </w:rPr>
              <w:t xml:space="preserve">VII. REGULACJA NERWOWA </w:t>
            </w:r>
          </w:p>
        </w:tc>
      </w:tr>
      <w:tr w:rsidR="006B2216" w:rsidRPr="00E738F1" w14:paraId="30A45C9D" w14:textId="77777777" w:rsidTr="0000123C">
        <w:tc>
          <w:tcPr>
            <w:tcW w:w="2368" w:type="dxa"/>
          </w:tcPr>
          <w:p w14:paraId="1DB22E0B" w14:textId="77777777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E16E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Przewodnictwo nerwowe  </w:t>
            </w:r>
          </w:p>
        </w:tc>
        <w:tc>
          <w:tcPr>
            <w:tcW w:w="2354" w:type="dxa"/>
          </w:tcPr>
          <w:p w14:paraId="579D293F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3443A24" w14:textId="3F912D28" w:rsidR="006B2216" w:rsidRPr="0065033D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definiuje pojęcia:</w:t>
            </w:r>
            <w:r w:rsidR="006B2216" w:rsidRPr="00E738F1">
              <w:rPr>
                <w:rFonts w:ascii="Times New Roman" w:hAnsi="Times New Roman"/>
                <w:i/>
                <w:sz w:val="20"/>
                <w:szCs w:val="20"/>
              </w:rPr>
              <w:t xml:space="preserve"> potencjał spoczynkowy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,</w:t>
            </w:r>
            <w:r w:rsidR="006B2216" w:rsidRPr="00E738F1">
              <w:rPr>
                <w:rFonts w:ascii="Times New Roman" w:hAnsi="Times New Roman"/>
                <w:i/>
                <w:sz w:val="20"/>
                <w:szCs w:val="20"/>
              </w:rPr>
              <w:t xml:space="preserve"> potencjał czynnościowy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,</w:t>
            </w:r>
            <w:r w:rsidR="006B2216" w:rsidRPr="00E738F1">
              <w:rPr>
                <w:rFonts w:ascii="Times New Roman" w:hAnsi="Times New Roman"/>
                <w:i/>
                <w:sz w:val="20"/>
                <w:szCs w:val="20"/>
              </w:rPr>
              <w:t xml:space="preserve"> bodziec progowy</w:t>
            </w:r>
            <w:r w:rsidR="00012445" w:rsidRPr="0065033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12445" w:rsidRPr="00E738F1">
              <w:rPr>
                <w:rFonts w:ascii="Times New Roman" w:hAnsi="Times New Roman"/>
                <w:i/>
                <w:sz w:val="20"/>
                <w:szCs w:val="20"/>
              </w:rPr>
              <w:t>bodziec podprogowy</w:t>
            </w:r>
            <w:r w:rsidR="00012445" w:rsidRPr="0065033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21A34" w:rsidRPr="00E738F1">
              <w:rPr>
                <w:rFonts w:ascii="Times New Roman" w:hAnsi="Times New Roman"/>
                <w:i/>
                <w:sz w:val="20"/>
                <w:szCs w:val="20"/>
              </w:rPr>
              <w:t xml:space="preserve">bodziec </w:t>
            </w:r>
            <w:r w:rsidR="00012445" w:rsidRPr="00E738F1">
              <w:rPr>
                <w:rFonts w:ascii="Times New Roman" w:hAnsi="Times New Roman"/>
                <w:i/>
                <w:sz w:val="20"/>
                <w:szCs w:val="20"/>
              </w:rPr>
              <w:t>nadprogowy</w:t>
            </w:r>
            <w:r w:rsidR="00012445" w:rsidRPr="0065033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12445" w:rsidRPr="00E738F1">
              <w:rPr>
                <w:rFonts w:ascii="Times New Roman" w:hAnsi="Times New Roman"/>
                <w:i/>
                <w:sz w:val="20"/>
                <w:szCs w:val="20"/>
              </w:rPr>
              <w:t>refrakcja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B775244" w14:textId="3F7E1D84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C3229" w:rsidRPr="00E738F1">
              <w:rPr>
                <w:rFonts w:ascii="Times New Roman" w:hAnsi="Times New Roman"/>
                <w:sz w:val="20"/>
                <w:szCs w:val="20"/>
              </w:rPr>
              <w:t xml:space="preserve"> wyróżnia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 xml:space="preserve"> synapsę hamującą i pobudzającą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9BD6B8" w14:textId="643F1D74" w:rsidR="00EE4B32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 xml:space="preserve"> wymienia elementy układu nerwowego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89066B" w14:textId="2318E57A" w:rsidR="00EE4B32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96CB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396CB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B32" w:rsidRPr="00E738F1">
              <w:rPr>
                <w:rFonts w:ascii="Times New Roman" w:hAnsi="Times New Roman"/>
                <w:sz w:val="20"/>
                <w:szCs w:val="20"/>
              </w:rPr>
              <w:t>funkcje układu nerwowego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7C80BD7" w14:textId="0D282BC0" w:rsidR="00D03A8D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wymienia elementy ośrodkowego układu nerwowego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7B1032" w14:textId="59232197" w:rsidR="00D03A8D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określa położenie elementów ośrodkowego układu nerwowego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2926E0" w14:textId="33CC8A94" w:rsidR="00EE4B32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wymienia elementy chroniące struktury ośrodkowego układu nerwowego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C561F9" w14:textId="48ED18BF" w:rsidR="00116D45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wymienia elementy obwodowego układu nerwowego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C4C7E60" w14:textId="5583952C" w:rsidR="00116D45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definiuje pojęcia: </w:t>
            </w:r>
            <w:r w:rsidR="00116D45" w:rsidRPr="00E738F1">
              <w:rPr>
                <w:rFonts w:ascii="Times New Roman" w:hAnsi="Times New Roman"/>
                <w:i/>
                <w:sz w:val="20"/>
                <w:szCs w:val="20"/>
              </w:rPr>
              <w:t>łuk odruchowy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16D45" w:rsidRPr="00E738F1">
              <w:rPr>
                <w:rFonts w:ascii="Times New Roman" w:hAnsi="Times New Roman"/>
                <w:i/>
                <w:sz w:val="20"/>
                <w:szCs w:val="20"/>
              </w:rPr>
              <w:t>odruch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D98F873" w14:textId="33FEA60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wymienia elementy łuku odruchowego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8029DF" w14:textId="4B335937" w:rsidR="007F4EF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F4EFF" w:rsidRPr="00E738F1">
              <w:rPr>
                <w:rFonts w:ascii="Times New Roman" w:hAnsi="Times New Roman"/>
                <w:sz w:val="20"/>
                <w:szCs w:val="20"/>
              </w:rPr>
              <w:t>wymienia cechy budowy poszczególnych części układu autonomicznego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FD31E89" w14:textId="0BF27F8E" w:rsidR="00861978" w:rsidRPr="0065033D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definiuje pojęcie </w:t>
            </w:r>
            <w:r w:rsidR="00861978" w:rsidRPr="00E738F1">
              <w:rPr>
                <w:rFonts w:ascii="Times New Roman" w:hAnsi="Times New Roman"/>
                <w:i/>
                <w:sz w:val="20"/>
                <w:szCs w:val="20"/>
              </w:rPr>
              <w:t>stres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1475566" w14:textId="711425A0" w:rsidR="00861978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wymienia przykłady sytuacji wywołujących reakcję stresową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8A3E58C" w14:textId="3889BE78" w:rsidR="00861978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wymienia następstwa długotrwałego stresu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2AA0E3D" w14:textId="5F94ABEB" w:rsidR="00861978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wymienia przyczyny depresji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0F126F4" w14:textId="65943F92" w:rsidR="00861978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wylicza wpływ substancji psychoaktywnych na funkcjonowanie organizmu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7054F4" w14:textId="03579EC8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61978" w:rsidRPr="00F93290">
              <w:rPr>
                <w:rFonts w:ascii="Times New Roman" w:hAnsi="Times New Roman"/>
                <w:sz w:val="20"/>
                <w:szCs w:val="20"/>
                <w:highlight w:val="yellow"/>
              </w:rPr>
              <w:t>podaje przykłady chorób neurologicznych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5677E736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0EDE2E6" w14:textId="537310DB" w:rsidR="006B2216" w:rsidRPr="009770FB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znaczenie pojęcia </w:t>
            </w:r>
            <w:r w:rsidR="006B2216" w:rsidRPr="00E738F1">
              <w:rPr>
                <w:rFonts w:ascii="Times New Roman" w:hAnsi="Times New Roman"/>
                <w:i/>
                <w:sz w:val="20"/>
                <w:szCs w:val="20"/>
              </w:rPr>
              <w:t>pobudliwość nerwowa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267B0E" w14:textId="2E41DB6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rozróżnia potencjał spoczynkowy i potencjał czynnościowy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C4B9855" w14:textId="2F8BD2D2" w:rsidR="00BA286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charakteryzuje </w:t>
            </w:r>
            <w:r w:rsidR="00BA286D" w:rsidRPr="00E738F1">
              <w:rPr>
                <w:rFonts w:ascii="Times New Roman" w:hAnsi="Times New Roman"/>
                <w:sz w:val="20"/>
                <w:szCs w:val="20"/>
              </w:rPr>
              <w:t>synapsę hamującą i pobudzającą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B1FE354" w14:textId="48AE2C3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czynniki wpływające na szybkość przewodzenia impulsu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160B6F3" w14:textId="5CE415F2" w:rsidR="00EC322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3229" w:rsidRPr="00E738F1">
              <w:rPr>
                <w:rFonts w:ascii="Times New Roman" w:hAnsi="Times New Roman"/>
                <w:sz w:val="20"/>
                <w:szCs w:val="20"/>
              </w:rPr>
              <w:t>omawia ogólną budowę układu nerwowego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EC3229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577346" w14:textId="46FE2017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omawia rozwojowy</w:t>
            </w:r>
            <w:r w:rsidR="00BA19C6">
              <w:rPr>
                <w:rFonts w:ascii="Times New Roman" w:hAnsi="Times New Roman"/>
                <w:sz w:val="20"/>
                <w:szCs w:val="20"/>
              </w:rPr>
              <w:br/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i kliniczny podział mózgowia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3EE2CF4" w14:textId="18633556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omawia rolę poszczególnych części mózgowia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3F7565" w14:textId="30726BDC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rozróżnia płaty i ośrodki w korze mózgowej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8754C6" w14:textId="30A0A3BA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omawia budowę rdzenia kręgowego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CBE26E" w14:textId="1DB5D104" w:rsidR="00EC3229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porównuje położenie istoty szarej i istoty białej w mózgowiu i rdzeniu kręgowym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6BA8022" w14:textId="63205401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omawia budowę nerwu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D280F4" w14:textId="3B30B0B1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rozróżnia nerwy czaszkowe i rdzeniowe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5A9D9FE" w14:textId="55F753CF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charakteryzuje elementy łuku odruchowego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1CDECF" w14:textId="19E5463E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wymienia przykłady odruchów warunkowych</w:t>
            </w:r>
            <w:r w:rsidR="00CF2A73">
              <w:rPr>
                <w:rFonts w:ascii="Times New Roman" w:hAnsi="Times New Roman"/>
                <w:sz w:val="20"/>
                <w:szCs w:val="20"/>
              </w:rPr>
              <w:br/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i bezwarunkowych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E9C76A7" w14:textId="0A3664C1" w:rsidR="007F4EF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F4EFF" w:rsidRPr="00E738F1">
              <w:rPr>
                <w:rFonts w:ascii="Times New Roman" w:hAnsi="Times New Roman"/>
                <w:sz w:val="20"/>
                <w:szCs w:val="20"/>
              </w:rPr>
              <w:t xml:space="preserve"> rozróżnia somatyczny</w:t>
            </w:r>
            <w:r w:rsidR="00CF2A73">
              <w:rPr>
                <w:rFonts w:ascii="Times New Roman" w:hAnsi="Times New Roman"/>
                <w:sz w:val="20"/>
                <w:szCs w:val="20"/>
              </w:rPr>
              <w:br/>
            </w:r>
            <w:r w:rsidR="007F4EFF" w:rsidRPr="00E738F1">
              <w:rPr>
                <w:rFonts w:ascii="Times New Roman" w:hAnsi="Times New Roman"/>
                <w:sz w:val="20"/>
                <w:szCs w:val="20"/>
              </w:rPr>
              <w:t>i autonomiczny układ nerwowy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7F4EF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80BB23" w14:textId="63C3E354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92407" w:rsidRPr="00E738F1">
              <w:rPr>
                <w:rFonts w:ascii="Times New Roman" w:hAnsi="Times New Roman"/>
                <w:sz w:val="20"/>
                <w:szCs w:val="20"/>
              </w:rPr>
              <w:t xml:space="preserve"> opisuje</w:t>
            </w:r>
            <w:r w:rsidR="007F4EFF" w:rsidRPr="00E738F1">
              <w:rPr>
                <w:rFonts w:ascii="Times New Roman" w:hAnsi="Times New Roman"/>
                <w:sz w:val="20"/>
                <w:szCs w:val="20"/>
              </w:rPr>
              <w:t xml:space="preserve"> funkcje układu autonomicznego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C97F8B8" w14:textId="0C7E8729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wyjaśnia, czym są emocje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D2D7DDC" w14:textId="6D13F98C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wylicza objawy stresu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426B04" w14:textId="32595EE7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opisuje wpływ stresu na funkcjonowanie narządów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D8E870" w14:textId="2CC26038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opisuje wpływ substancji psychoaktywnych na funkcjonowanie organizmu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0B59E609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2DA967A" w14:textId="37F20143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wyjaśnia, na czym polegają pobudliwość i przewodnictwo komórek nerwowych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6CB8A6E" w14:textId="31289C40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wyjaśnia znaczenie pompy sodowo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-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potasowej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8A7C13" w14:textId="3F6D88A1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wyjaśnia, na czym polegają: polaryzacja, depolaryzacja i repolaryzacja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0C69DC6" w14:textId="681F6F36" w:rsidR="00D03A8D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charakteryzuje poszczególne części mózgowia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9F899A" w14:textId="5A0BEA05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podaje skład płynu mózgowo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rdzeniowego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96E9629" w14:textId="0B1414BF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charakteryzuje funkcje płynu mózgowo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-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rdzeniowego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2838C18" w14:textId="1C6CA0AE" w:rsidR="00D03A8D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omawia budowę i rolę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opon mózgowia i opon rdzenia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BA24F76" w14:textId="20635913" w:rsidR="00116D45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wyjaśnia przekazywanie impulsu</w:t>
            </w:r>
            <w:r w:rsidR="00CF2A73">
              <w:rPr>
                <w:rFonts w:ascii="Times New Roman" w:hAnsi="Times New Roman"/>
                <w:sz w:val="20"/>
                <w:szCs w:val="20"/>
              </w:rPr>
              <w:br/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 łuku odruchowym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CCF1412" w14:textId="6C1C9976" w:rsidR="00116D45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porównuje odruchy warunkowe z odruchami bezwarunkowymi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41C4D6" w14:textId="2570A823" w:rsidR="00116D45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klasyfikuje rodzaje odruchów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9293ED3" w14:textId="09451ED3" w:rsidR="00116D45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wyjaśnia, na czym polega klasyczny odruch warunkowy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E5C12DF" w14:textId="3BBC2925" w:rsidR="00116D45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omawia rodzaje pamięci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D4CD645" w14:textId="3C833587" w:rsidR="00892407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92407" w:rsidRPr="00E738F1">
              <w:rPr>
                <w:rFonts w:ascii="Times New Roman" w:hAnsi="Times New Roman"/>
                <w:sz w:val="20"/>
                <w:szCs w:val="20"/>
              </w:rPr>
              <w:t xml:space="preserve"> porównuje część współczulną autonomicznego układu nerwowego z częścią przywspółczulną tego układu pod względem budowy i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C4E610" w14:textId="10A941A8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omawia przebieg reakcji stresowej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BADB36" w14:textId="1E8B26D8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opisuje neurologiczne podłoże depresji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67899F0" w14:textId="5B5DE244" w:rsidR="0009088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886" w:rsidRPr="00E738F1">
              <w:rPr>
                <w:rFonts w:ascii="Times New Roman" w:hAnsi="Times New Roman"/>
                <w:sz w:val="20"/>
                <w:szCs w:val="20"/>
              </w:rPr>
              <w:t>opisuje sposoby radzenia z uzależnieniami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176C8F" w14:textId="0AF3DE7F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 xml:space="preserve"> omawia sposoby diagnostyki i leczenia chorób neurologicznych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58ACAAD3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3224AAC" w14:textId="71CC95B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wyjaśnia, na czym polega okres refrakcji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597A984" w14:textId="22A80ABF" w:rsidR="006B2216" w:rsidRPr="00E738F1" w:rsidRDefault="00C10649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BA286D" w:rsidRPr="00E738F1">
              <w:rPr>
                <w:rFonts w:ascii="Times New Roman" w:hAnsi="Times New Roman"/>
                <w:sz w:val="20"/>
                <w:szCs w:val="20"/>
              </w:rPr>
              <w:t xml:space="preserve"> funkcjonowanie synapsy pobudzającej z funkcjonowaniem synapsy hamującej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64ED857" w14:textId="23B1093F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omawia wpływ czynników na szybkość przewodzenia impulsu nerwowego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CE3B9A" w14:textId="59BC70C7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 xml:space="preserve"> porównuje funkcje półkul mózgu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D14D0D" w14:textId="2D3F79A8" w:rsidR="00D03A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porównuje mózg i rdzeń kręgowy pod względem budowy i pełnionych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385B7D9" w14:textId="772AE31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wyjaśnia znaczenie bariery krew–mózg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BEAEEA6" w14:textId="4355F67E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omawia doświadczenia Iwana Pawłowa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ED24905" w14:textId="53DE083A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wyjaśnia, w jaki sposób powstaje instrumentalny odruch warunkowy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4482240" w14:textId="07EE8BB7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 xml:space="preserve"> wyjaśnia znaczenia odruchów warunkowych w uczeniu się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56DE7E" w14:textId="65729B82" w:rsidR="00116D45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6D45" w:rsidRPr="00E738F1">
              <w:rPr>
                <w:rFonts w:ascii="Times New Roman" w:hAnsi="Times New Roman"/>
                <w:sz w:val="20"/>
                <w:szCs w:val="20"/>
              </w:rPr>
              <w:t>wyjaśnia sposób, w jaki przebiegają informacje przez różne rodzaje pamięci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5A28189" w14:textId="78C4B49F" w:rsidR="00892407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2407" w:rsidRPr="00E738F1">
              <w:rPr>
                <w:rFonts w:ascii="Times New Roman" w:hAnsi="Times New Roman"/>
                <w:sz w:val="20"/>
                <w:szCs w:val="20"/>
              </w:rPr>
              <w:t>wyjaśnia, że obie części układu autonomicznego wykazują antagonizm czynnościowy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6501EB1" w14:textId="2D523545" w:rsidR="0047141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>dowodzi, że uzależnienie to choroba układu nerwowego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46ABEF" w14:textId="3118D49E" w:rsidR="0047141C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>wyjaśnia, na czym polega mechanizm powstawania uzależnienia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43EDE44" w14:textId="20A16E05" w:rsidR="0047141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>porównuje wybrane choroby neurologiczne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AE1CCDD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37D2549" w14:textId="6C066744" w:rsidR="00BA286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286D" w:rsidRPr="00E738F1">
              <w:rPr>
                <w:rFonts w:ascii="Times New Roman" w:hAnsi="Times New Roman"/>
                <w:sz w:val="20"/>
                <w:szCs w:val="20"/>
              </w:rPr>
              <w:t xml:space="preserve">wykazuje rolę neuroprzekaźników i ich receptorów w komunikacji wewnątrz układu </w:t>
            </w:r>
            <w:r w:rsidR="00D03A8D" w:rsidRPr="00E738F1">
              <w:rPr>
                <w:rFonts w:ascii="Times New Roman" w:hAnsi="Times New Roman"/>
                <w:sz w:val="20"/>
                <w:szCs w:val="20"/>
              </w:rPr>
              <w:t>nerwowego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0C23AF" w14:textId="4CB4976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286D" w:rsidRPr="00E738F1">
              <w:rPr>
                <w:rFonts w:ascii="Times New Roman" w:hAnsi="Times New Roman"/>
                <w:sz w:val="20"/>
                <w:szCs w:val="20"/>
              </w:rPr>
              <w:t>wyjaśnia proces przekazywania impulsów między komórkami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C1B2F6" w14:textId="68574C75" w:rsidR="00CE3D41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E1597" w:rsidRPr="00E738F1">
              <w:rPr>
                <w:rFonts w:ascii="Times New Roman" w:hAnsi="Times New Roman"/>
                <w:sz w:val="20"/>
                <w:szCs w:val="20"/>
              </w:rPr>
              <w:t xml:space="preserve"> wykazuje na przykładach funkcje mózgu jako głównego ośrodka kontrolno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-</w:t>
            </w:r>
            <w:r w:rsidR="002E1597" w:rsidRPr="00E738F1">
              <w:rPr>
                <w:rFonts w:ascii="Times New Roman" w:hAnsi="Times New Roman"/>
                <w:sz w:val="20"/>
                <w:szCs w:val="20"/>
              </w:rPr>
              <w:t>integracyjnego organizmu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8FB5EA9" w14:textId="781D24DA" w:rsidR="002E1597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1597" w:rsidRPr="00E738F1">
              <w:rPr>
                <w:rFonts w:ascii="Times New Roman" w:hAnsi="Times New Roman"/>
                <w:sz w:val="20"/>
                <w:szCs w:val="20"/>
              </w:rPr>
              <w:t>wykazuje korelacje struktury i funkcji w obrębie układu nerwowego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6B4452" w14:textId="111BC52C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1978" w:rsidRPr="00E738F1">
              <w:rPr>
                <w:rFonts w:ascii="Times New Roman" w:hAnsi="Times New Roman"/>
                <w:sz w:val="20"/>
                <w:szCs w:val="20"/>
              </w:rPr>
              <w:t>dowodzi, że depresja jest chorobą współczesnego świata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428F035" w14:textId="7167D3C4" w:rsidR="0009088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886" w:rsidRPr="00E738F1">
              <w:rPr>
                <w:rFonts w:ascii="Times New Roman" w:hAnsi="Times New Roman"/>
                <w:sz w:val="20"/>
                <w:szCs w:val="20"/>
              </w:rPr>
              <w:t>analizuje fizjologiczne podłoże stresu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93E2D1" w14:textId="3733FB8B" w:rsidR="0047141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>dowodzi, że długotrwały stres stanowi zagrożenie dla homeostazy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171434B" w14:textId="7024221F" w:rsidR="0009088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886" w:rsidRPr="00E738F1">
              <w:rPr>
                <w:rFonts w:ascii="Times New Roman" w:hAnsi="Times New Roman"/>
                <w:sz w:val="20"/>
                <w:szCs w:val="20"/>
              </w:rPr>
              <w:t>wykazuje zagrożenia dla życia człowieka i dla społeczeństwa wynikające z zaburzeń emocjonalnych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12F6624" w14:textId="353E0203" w:rsidR="0009088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90886" w:rsidRPr="00E738F1">
              <w:rPr>
                <w:rFonts w:ascii="Times New Roman" w:hAnsi="Times New Roman"/>
                <w:sz w:val="20"/>
                <w:szCs w:val="20"/>
              </w:rPr>
              <w:t>uzasadnia konieczność rozwoju własnej osobowości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F9A61BE" w14:textId="7B42EC75" w:rsidR="00861978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886" w:rsidRPr="00E738F1">
              <w:rPr>
                <w:rFonts w:ascii="Times New Roman" w:hAnsi="Times New Roman"/>
                <w:sz w:val="20"/>
                <w:szCs w:val="20"/>
              </w:rPr>
              <w:t>wykazuje rol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>ę diagnostyki w leczeniu chorób neurologicznych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50D65F3A" w14:textId="77777777" w:rsidTr="0065033D">
        <w:trPr>
          <w:trHeight w:val="269"/>
        </w:trPr>
        <w:tc>
          <w:tcPr>
            <w:tcW w:w="2368" w:type="dxa"/>
          </w:tcPr>
          <w:p w14:paraId="2C81BB6B" w14:textId="77777777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Narządy zmysłów </w:t>
            </w:r>
          </w:p>
        </w:tc>
        <w:tc>
          <w:tcPr>
            <w:tcW w:w="2354" w:type="dxa"/>
          </w:tcPr>
          <w:p w14:paraId="07FFBD2F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9096839" w14:textId="517641B5" w:rsidR="00B81D20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wymienia kryteria podziału receptorów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8F03CBA" w14:textId="40C3AAAD" w:rsidR="006B2216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elementy narządu wzroku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356ACAC" w14:textId="2D77743C" w:rsidR="006B2216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określa funkcje elementów narządu wzroku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2B1B20" w14:textId="5AB2DCEA" w:rsidR="006B2216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 xml:space="preserve"> przedstawia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drogę światła i impulsu nerwowego prowadzącą do powstania wrażeń wzrokowych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BC6FE4" w14:textId="1AD1E2EA" w:rsidR="006B2216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przykłady chorób i wad wzroku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F1D72CA" w14:textId="33640AA7" w:rsidR="006B2216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 xml:space="preserve"> wymienia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podstawowe zasady higieny wzroku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7C99DFB" w14:textId="3DDD82C5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wymienia elementy narządu słuchu</w:t>
            </w:r>
            <w:r w:rsidR="00D95E32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równowagi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BE5D8D" w14:textId="5AE3AA8F" w:rsidR="00B81D20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określa podstawowe funkcje elementów narządu słuchu</w:t>
            </w:r>
            <w:r w:rsidR="00D95E32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równowagi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E17F358" w14:textId="6B130BE2" w:rsidR="00D6028F" w:rsidRPr="00E738F1" w:rsidRDefault="004573E0" w:rsidP="0065033D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 xml:space="preserve"> wymienia funkcje narządów smaku i węchu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67DF3A07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9C20E2F" w14:textId="54BBD86F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omawia podział receptorów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4A713A4" w14:textId="330EC1F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funkcje aparatu ochronnego</w:t>
            </w:r>
            <w:r w:rsidR="00D95E32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aparatu ruchowego oka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8A94A14" w14:textId="5833F4B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budowę anatomiczną gałki ocznej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8BB064" w14:textId="2A1BD00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cechy obrazu powstającego na siatkówce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6FABEF9" w14:textId="0808C0A4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wyjaśnia, na czym polega akomodacja oka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7D3DB6" w14:textId="52D2FF1C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wymienia przyczyny wad wzroku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BB52E48" w14:textId="0391C378" w:rsidR="006B2216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141C" w:rsidRPr="00E738F1">
              <w:rPr>
                <w:rFonts w:ascii="Times New Roman" w:hAnsi="Times New Roman"/>
                <w:sz w:val="20"/>
                <w:szCs w:val="20"/>
              </w:rPr>
              <w:t xml:space="preserve"> charakteryzuje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sposoby korygowania wad wzroku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BD5EB8" w14:textId="209A8604" w:rsidR="00B81D20" w:rsidRPr="00E738F1" w:rsidRDefault="00DB2669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rozróżnia ucho zewnętrzne, środkowe</w:t>
            </w:r>
            <w:r w:rsidR="00D95E32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wewnętrzne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868834" w14:textId="6335E398" w:rsidR="00B81D20" w:rsidRPr="00E738F1" w:rsidRDefault="00DB2669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opisuje drogę fal dźwiękowych i impulsu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nerwowego prowadzącą do powstania wrażeń słuchowych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23F25B" w14:textId="25692DDD" w:rsidR="00B81D20" w:rsidRPr="00E738F1" w:rsidRDefault="004573E0" w:rsidP="0065033D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 xml:space="preserve"> omawia budowę błędnika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156120" w14:textId="4F11437D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 xml:space="preserve"> dowodzi szkodliwości hałasu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7064BE2" w14:textId="742296E5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wymienia pięć podstawowych smaków odczuwanych przez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1799CE7B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2931310" w14:textId="6E03CC52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wskazuje funkcje receptorów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F4F0023" w14:textId="22C24CD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określa funkcje elementów gałki ocznej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C528D0" w14:textId="761ECF5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porównuje pręciki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z czopkami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ABBAC32" w14:textId="1704695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mechanizm widzenia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CC9E517" w14:textId="1416B6D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uzasadnia, że jaskra jest chorobą współczesnego świata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665E8D" w14:textId="58EA9209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charakteryzuje elementy narządu słuchu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równowagi pod względem budowy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pełnionych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460DBB" w14:textId="75EA968A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omawia powstawanie wrażeń słuchowych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funkcjonowanie ślimaka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C8995DA" w14:textId="439E2E0F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 xml:space="preserve"> wyjaśnia zasadę działania narządu równowagi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5469AA5" w14:textId="2659CE17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omawia higienę narządu słuchu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0A78C9A" w14:textId="5E441D9F" w:rsidR="00D6028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omawia budowę narządów smaku i węchu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06C9AF90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260E2F6" w14:textId="763151B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uzasadnia znaczenie widzenia dwuocznego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EF9AF5" w14:textId="5D1914C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analizuje przetwarzanie informacji wzrokowej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188D8F" w14:textId="7AA3060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charakteryzuje wybrane choroby wzroku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0FB8EA6" w14:textId="044B35C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przyczyny, diagnostykę, leczenie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profilaktykę jaskry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9C5F22" w14:textId="545B1511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wykazuje, że receptory słuchu i równowagi to mechanoreceptory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2FA5340" w14:textId="61434E4A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 xml:space="preserve"> wyjaśnia, od czego zależy wysokość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i natężenie dźwięku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858850F" w14:textId="6E1F6956" w:rsidR="00B81D20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D20" w:rsidRPr="00E738F1">
              <w:rPr>
                <w:rFonts w:ascii="Times New Roman" w:hAnsi="Times New Roman"/>
                <w:sz w:val="20"/>
                <w:szCs w:val="20"/>
              </w:rPr>
              <w:t>określa zakres częstotliwości dźwięku, na który reaguje ludzie ucho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6F55CE1" w14:textId="4618FD21" w:rsidR="00D6028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wyjaśnia biologiczne znaczenie zmysłów smaku i węchu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F8E1B4" w14:textId="47B3C29D" w:rsidR="00D6028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wykazuje związek między budową a funkcją narządów smaku i węchu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FF7988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3D440F" w14:textId="1F362736" w:rsidR="00D6028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określa rolę receptorów w kontakcie organizmu ze środowiskiem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1162DD2" w14:textId="7D1E2420" w:rsidR="00D6028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 xml:space="preserve">wyjaśnia przyczyny niekorzystnych doznań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podczas ruchu</w:t>
            </w:r>
            <w:r w:rsidR="005D3A1A">
              <w:rPr>
                <w:rFonts w:ascii="Times New Roman" w:hAnsi="Times New Roman"/>
                <w:sz w:val="20"/>
                <w:szCs w:val="20"/>
              </w:rPr>
              <w:br/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w płaszczyźnie pionowej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AE8D23D" w14:textId="085CED3E" w:rsidR="00D6028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uzasadnia ewolucyjne znaczenie zmysłów smaku i węchu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42822EDA" w14:textId="77777777" w:rsidTr="00D66889">
        <w:trPr>
          <w:trHeight w:val="283"/>
        </w:trPr>
        <w:tc>
          <w:tcPr>
            <w:tcW w:w="14144" w:type="dxa"/>
            <w:gridSpan w:val="7"/>
          </w:tcPr>
          <w:p w14:paraId="4B1011A8" w14:textId="77777777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VIII. PORUSZANIE SIĘ </w:t>
            </w:r>
          </w:p>
        </w:tc>
      </w:tr>
      <w:tr w:rsidR="006B2216" w:rsidRPr="00E738F1" w14:paraId="1DF8249C" w14:textId="77777777" w:rsidTr="0000123C">
        <w:tc>
          <w:tcPr>
            <w:tcW w:w="2368" w:type="dxa"/>
          </w:tcPr>
          <w:p w14:paraId="174C2C5A" w14:textId="77777777" w:rsidR="006B2216" w:rsidRPr="00E738F1" w:rsidRDefault="006B2216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457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Układ ruchu </w:t>
            </w:r>
          </w:p>
        </w:tc>
        <w:tc>
          <w:tcPr>
            <w:tcW w:w="2354" w:type="dxa"/>
          </w:tcPr>
          <w:p w14:paraId="604E334A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312795F" w14:textId="700622A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rozróżnia część czynną i bierną aparatu ruchu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6C70308" w14:textId="366D987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funkcje szkieletu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BCC3BB8" w14:textId="258022F8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podaje nazwy głównych kości tworzących szkielet człowieka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51BFEAC" w14:textId="3FCA4DF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6028F" w:rsidRPr="00E738F1">
              <w:rPr>
                <w:rFonts w:ascii="Times New Roman" w:hAnsi="Times New Roman"/>
                <w:sz w:val="20"/>
                <w:szCs w:val="20"/>
              </w:rPr>
              <w:t>wymienia rodzaje połączeń ścisłych i ruchomych kości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05FDFF" w14:textId="52CCA5D0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wymienia elementy szkieletu osiowego i ich funkcje</w:t>
            </w:r>
            <w:r w:rsidR="006C0FB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EE26F5" w14:textId="10020E15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wymienia kości budujące klatkę piersiową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5960A4" w14:textId="530CC432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nazywa odcinki kręgosłupa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4DD530A" w14:textId="52FBC264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wymienia kości obręczy barkowej i obręczy miedniczej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C769D8" w14:textId="5957F91D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wymienia kości kończyny górnej i dolnej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62345AAF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D87D5E7" w14:textId="3F5E333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rozpoznaje elementy szkieletu osiowego,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szkieletu obręczy</w:t>
            </w:r>
            <w:r w:rsidR="00627F9C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kończyn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25A8BB" w14:textId="1BDEFE0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opisuje strukturę kości długiej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2C6CF0C" w14:textId="54C4057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329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6B2216" w:rsidRPr="00F93290">
              <w:rPr>
                <w:rFonts w:ascii="Times New Roman" w:hAnsi="Times New Roman"/>
                <w:strike/>
                <w:sz w:val="20"/>
                <w:szCs w:val="20"/>
              </w:rPr>
              <w:t xml:space="preserve"> rozróżnia kości ze względu na ich kształt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01D348" w14:textId="7F13A064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 rozpoznaje typy połączeń kości na szkielecie i podaje ich przykłady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13356A" w14:textId="2EFD1291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 omawia budowę stawu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8F50F8D" w14:textId="3DBE106E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rozpoznaje kości trzewioczaszki i mózgoczaszki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C629195" w14:textId="09683313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rozpoznaje kości klatki piersiowej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77B030" w14:textId="3B6602DF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rozróżnia odcinki kręgosłupa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6AED79C" w14:textId="6352E3A6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rozpoznaje kości obręczy barkowej</w:t>
            </w:r>
            <w:r w:rsidR="00627F9C">
              <w:rPr>
                <w:rFonts w:ascii="Times New Roman" w:hAnsi="Times New Roman"/>
                <w:sz w:val="20"/>
                <w:szCs w:val="20"/>
              </w:rPr>
              <w:br/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i obręczy</w:t>
            </w:r>
            <w:r w:rsidR="00627F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miedniczej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926206" w14:textId="1FA600BB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rozpoznaje kości kończyny górnej i dolnej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6C75EA9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9877B78" w14:textId="3E76D116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charakteryzuje połączenia kości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D989105" w14:textId="6F4019F2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rozpoznaje rodzaje stawów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1005246" w14:textId="1F16E2C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 omawia funkcje elementów budowy stawu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460F8A9" w14:textId="4C07A4E5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charakteryzuje funkcje szkieletu osiowego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302BD5" w14:textId="505F1517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wyjaśnia związek między budową czaszki a pełnionymi przez </w:t>
            </w:r>
            <w:r w:rsidR="00A82164">
              <w:rPr>
                <w:rFonts w:ascii="Times New Roman" w:hAnsi="Times New Roman"/>
                <w:sz w:val="20"/>
                <w:szCs w:val="20"/>
              </w:rPr>
              <w:t xml:space="preserve">nią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funkcjami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E0E6C4F" w14:textId="011D8CC5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porównuje budowę kończyny górnej</w:t>
            </w:r>
            <w:r w:rsidR="00A82164">
              <w:rPr>
                <w:rFonts w:ascii="Times New Roman" w:hAnsi="Times New Roman"/>
                <w:sz w:val="20"/>
                <w:szCs w:val="20"/>
              </w:rPr>
              <w:br/>
            </w:r>
            <w:r w:rsidR="004056A4">
              <w:rPr>
                <w:rFonts w:ascii="Times New Roman" w:hAnsi="Times New Roman"/>
                <w:sz w:val="20"/>
                <w:szCs w:val="20"/>
              </w:rPr>
              <w:t>i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dolnej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5DFC0D" w14:textId="65AE2094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nazywa krzywizny kręgosłupa i określa ich znaczenie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9B4109" w14:textId="2CB54841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wykazuje związek budowy odcinków kręgosłupa z</w:t>
            </w:r>
            <w:r w:rsidR="00A821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pełnioną funkcją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1AC698" w14:textId="759692AC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wykazuje związek budowy kończyn</w:t>
            </w:r>
            <w:r w:rsidR="00A82164">
              <w:rPr>
                <w:rFonts w:ascii="Times New Roman" w:hAnsi="Times New Roman"/>
                <w:sz w:val="20"/>
                <w:szCs w:val="20"/>
              </w:rPr>
              <w:br/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z pełnioną przez nie funkcją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53418444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37C16BF" w14:textId="220E9F6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wyjaśnia związek między budową kości a jej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właściwościami mechanicznymi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A816266" w14:textId="26071415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porównuje różne rodzaje stawów ze względu na zakres wykonywanych ruchów i kształt powierzchni stawowych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0A8A1B1" w14:textId="4D554FB8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wskazuje różnice między budową czaszki noworodka a budową czaszki dorosłego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04FFDD0" w14:textId="1DAAC88F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rozpoznaje kręgi pochodzące z różnych odcinków kręgosłupa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C8C770" w14:textId="21A95AF1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wskazuje elementy kręgu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6BAF9A" w14:textId="68F05747" w:rsidR="00DE5B6C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klasyfikuje żebra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73C722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2BE6717" w14:textId="61827A72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 xml:space="preserve"> omawia zmiany zachodzące w szkielecie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podczas wzrostu i rozwoju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D858FDB" w14:textId="65A0619F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00A" w:rsidRPr="00E738F1">
              <w:rPr>
                <w:rFonts w:ascii="Times New Roman" w:hAnsi="Times New Roman"/>
                <w:sz w:val="20"/>
                <w:szCs w:val="20"/>
              </w:rPr>
              <w:t>porównuje budowę szkieletu noworodka z budową szkieletu osoby dorosłej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7ECAEBC" w14:textId="54CDF46A" w:rsidR="00D0300A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uzasadnia istnienie współzależności budowy fizycznej i chemicznej kości</w:t>
            </w:r>
            <w:r w:rsidR="00781EBD">
              <w:rPr>
                <w:rFonts w:ascii="Times New Roman" w:hAnsi="Times New Roman"/>
                <w:sz w:val="20"/>
                <w:szCs w:val="20"/>
              </w:rPr>
              <w:t>,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 xml:space="preserve"> posługując się przykładem np. osteoporozy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81E2F" w:rsidRPr="00E738F1" w14:paraId="0D929614" w14:textId="77777777" w:rsidTr="0000123C">
        <w:tc>
          <w:tcPr>
            <w:tcW w:w="2368" w:type="dxa"/>
          </w:tcPr>
          <w:p w14:paraId="53A144FE" w14:textId="77777777" w:rsidR="00D81E2F" w:rsidRPr="00E738F1" w:rsidRDefault="00D81E2F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Czynna część układu ruchu – układ mięśniowy </w:t>
            </w:r>
          </w:p>
        </w:tc>
        <w:tc>
          <w:tcPr>
            <w:tcW w:w="2354" w:type="dxa"/>
          </w:tcPr>
          <w:p w14:paraId="6CE0B9AF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440609E" w14:textId="6AA3A176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wyjaśnia, na czym polega praca mięśni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4C7528F" w14:textId="22762B2C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omawia budowę tkanek mięśniowych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B70486" w14:textId="2A6301C4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wyjaśnia, na czym polega antagonistyczne działanie mięśni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357AF2" w14:textId="33477A52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wymienia źródła energii potrzebnej do skurczu mięśnia</w:t>
            </w:r>
            <w:r w:rsidR="006256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BBA6FD5" w14:textId="582C6584" w:rsidR="007849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uzasadnia korzystne znaczenie ćwiczeń fizycznych dla zdrowia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  <w:gridSpan w:val="2"/>
          </w:tcPr>
          <w:p w14:paraId="0A60F0A9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3FD324D" w14:textId="3A3F6EF7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rozpoznaje rodzaje tkanek mięśniowych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7F8292" w14:textId="058CF427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rozpoznaje najważniejsze mięśnie szkieletowe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DC109A2" w14:textId="0B7F3DCF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określa funkcje mięśni szkieletowych wynikające z ich położenia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19B6996" w14:textId="71F4F3C2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omawia budowę </w:t>
            </w:r>
            <w:proofErr w:type="spellStart"/>
            <w:r w:rsidR="00D81E2F" w:rsidRPr="00E738F1">
              <w:rPr>
                <w:rFonts w:ascii="Times New Roman" w:hAnsi="Times New Roman"/>
                <w:sz w:val="20"/>
                <w:szCs w:val="20"/>
              </w:rPr>
              <w:t>sarkomeru</w:t>
            </w:r>
            <w:proofErr w:type="spellEnd"/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2E8240" w14:textId="5D384825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wyjaśnia, na czym polega mechanizm powstawania skurczu mięśnia szkieletowego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D479429" w14:textId="23C081F3" w:rsidR="007849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B6C" w:rsidRPr="00E738F1">
              <w:rPr>
                <w:rFonts w:ascii="Times New Roman" w:hAnsi="Times New Roman"/>
                <w:sz w:val="20"/>
                <w:szCs w:val="20"/>
              </w:rPr>
              <w:t>wyjaśni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a, w jakich warunkach w mięśniach powstaje deficyt tlenowy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0BCA99" w14:textId="2B460672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2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wymienia środki dopingujące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55684A63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CFAAD15" w14:textId="07CE725B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wykazuje związek budowy tkanki mięśniowej z </w:t>
            </w:r>
            <w:r w:rsidR="004C78E5">
              <w:rPr>
                <w:rFonts w:ascii="Times New Roman" w:hAnsi="Times New Roman"/>
                <w:sz w:val="20"/>
                <w:szCs w:val="20"/>
              </w:rPr>
              <w:t xml:space="preserve">pełnioną przez nią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funkcją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CEAE6F" w14:textId="76FCEAD3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analizuje kolejne etapy skurczu mięśnia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06ADD2" w14:textId="544F6D56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warunki prawidłowej pracy mięśni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E470E6F" w14:textId="06226DFD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opisuje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przemiany biochemiczne zachodzące podczas długotrwałej pracy mięśnia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017430" w14:textId="0CC0977D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przemiany kwasu mlekowego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D35AAA" w14:textId="7A8B678C" w:rsidR="007849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omawia pozytywne skutki aktywności fizycznej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049DDBD" w14:textId="5110719A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przewiduje skutki stosowania dopingu w sporcie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2CCC550F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5E7D92C" w14:textId="635D1278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wyróżnia rodzaje mięśni ze względu na wykonywane czynności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A83421B" w14:textId="31D5F0CA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>wyjaśnia, na czym polega synergistyczne działanie mięśni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88BC679" w14:textId="028BDA81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uzasadnia, że mięśnie szkieletowe mają budowę hierarchiczną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549E06E" w14:textId="4A4A4308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określa rolę mioglobiny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D81E2F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33B8F2" w14:textId="72F0271D" w:rsidR="0078498D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0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charakteryzuje działanie wybranych grup środków dopingujących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14B05B8" w14:textId="021983F7" w:rsidR="00D81E2F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 omawia wpływ substancji dopingujących</w:t>
            </w:r>
            <w:r w:rsidR="00781EBD">
              <w:rPr>
                <w:rFonts w:ascii="Times New Roman" w:hAnsi="Times New Roman"/>
                <w:sz w:val="20"/>
                <w:szCs w:val="20"/>
              </w:rPr>
              <w:t xml:space="preserve"> na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 procesy fizjologiczne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627033D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1B41920" w14:textId="27E85B18" w:rsidR="00D81E2F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uzasadnia konieczność umiarkowanego pobudzania do pracy poszczególnych grup mięśniowych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5349706" w14:textId="1F1A6A3B" w:rsidR="0078498D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3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uzasadnia związki </w:t>
            </w:r>
            <w:proofErr w:type="spellStart"/>
            <w:r w:rsidR="0078498D" w:rsidRPr="00E738F1">
              <w:rPr>
                <w:rFonts w:ascii="Times New Roman" w:hAnsi="Times New Roman"/>
                <w:sz w:val="20"/>
                <w:szCs w:val="20"/>
              </w:rPr>
              <w:t>przyczynowo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-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skutkowe</w:t>
            </w:r>
            <w:proofErr w:type="spellEnd"/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między układem ruchu</w:t>
            </w:r>
            <w:r w:rsidR="00146403">
              <w:rPr>
                <w:rFonts w:ascii="Times New Roman" w:hAnsi="Times New Roman"/>
                <w:sz w:val="20"/>
                <w:szCs w:val="20"/>
              </w:rPr>
              <w:br/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a układ</w:t>
            </w:r>
            <w:r w:rsidR="00146403">
              <w:rPr>
                <w:rFonts w:ascii="Times New Roman" w:hAnsi="Times New Roman"/>
                <w:sz w:val="20"/>
                <w:szCs w:val="20"/>
              </w:rPr>
              <w:t>ami</w:t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 xml:space="preserve"> nerwowym</w:t>
            </w:r>
            <w:r w:rsidR="00146403">
              <w:rPr>
                <w:rFonts w:ascii="Times New Roman" w:hAnsi="Times New Roman"/>
                <w:sz w:val="20"/>
                <w:szCs w:val="20"/>
              </w:rPr>
              <w:br/>
            </w:r>
            <w:r w:rsidR="0078498D" w:rsidRPr="00E738F1">
              <w:rPr>
                <w:rFonts w:ascii="Times New Roman" w:hAnsi="Times New Roman"/>
                <w:sz w:val="20"/>
                <w:szCs w:val="20"/>
              </w:rPr>
              <w:t>i hormonalnym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0DF6A805" w14:textId="77777777" w:rsidTr="00D66889">
        <w:tc>
          <w:tcPr>
            <w:tcW w:w="14144" w:type="dxa"/>
            <w:gridSpan w:val="7"/>
          </w:tcPr>
          <w:p w14:paraId="4B942906" w14:textId="536A1C45" w:rsidR="006B2216" w:rsidRPr="0065033D" w:rsidRDefault="006B2216" w:rsidP="0065033D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5033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IX. UKŁAD POWŁOK CIAŁA </w:t>
            </w:r>
            <w:r w:rsidR="004573E0" w:rsidRPr="0065033D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65033D">
              <w:rPr>
                <w:rFonts w:ascii="Times New Roman" w:hAnsi="Times New Roman"/>
                <w:b/>
                <w:sz w:val="20"/>
                <w:szCs w:val="20"/>
              </w:rPr>
              <w:t xml:space="preserve"> SKÓRA</w:t>
            </w:r>
          </w:p>
        </w:tc>
      </w:tr>
      <w:tr w:rsidR="006B2216" w:rsidRPr="00E738F1" w14:paraId="32BE69CF" w14:textId="77777777" w:rsidTr="0000123C">
        <w:tc>
          <w:tcPr>
            <w:tcW w:w="2368" w:type="dxa"/>
          </w:tcPr>
          <w:p w14:paraId="4A987D51" w14:textId="77777777" w:rsidR="006B2216" w:rsidRPr="00E738F1" w:rsidRDefault="006B2216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457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Budowa skóry  </w:t>
            </w:r>
          </w:p>
        </w:tc>
        <w:tc>
          <w:tcPr>
            <w:tcW w:w="2354" w:type="dxa"/>
          </w:tcPr>
          <w:p w14:paraId="570C5A6D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FF5E4D0" w14:textId="28CB5DC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naskórek jako wierzchnią warstwę skóry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757B18A" w14:textId="1CDA806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wytwory naskórka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2355" w:type="dxa"/>
            <w:gridSpan w:val="2"/>
          </w:tcPr>
          <w:p w14:paraId="2A42DAE5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1D43BE9" w14:textId="1D870E9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główne cechy budowy naskórka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60B46BE" w14:textId="6C567AA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położenie skóry właściwej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9A5AC7C" w14:textId="15067F98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wytwory naskórka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03D6D323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36EA122" w14:textId="4920718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budowę naskórka i skóry właściwej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62870C4" w14:textId="3149A00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porównuje funkcje gruczołów potowych, łojowych i mlekowych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87AD9C1" w14:textId="708E34F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budowę włosa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1C00B70E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27B43F7" w14:textId="7B4D0EB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wskazuje związek budowy warstw skóry</w:t>
            </w:r>
            <w:r w:rsidR="00E46092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z jej udziałem</w:t>
            </w:r>
            <w:r w:rsidR="00E46092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 mechanizmach odpornościowych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DEB3732" w14:textId="76BB88E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tłumaczy</w:t>
            </w:r>
            <w:r w:rsidR="00E46092">
              <w:rPr>
                <w:rFonts w:ascii="Times New Roman" w:hAnsi="Times New Roman"/>
                <w:sz w:val="20"/>
                <w:szCs w:val="20"/>
              </w:rPr>
              <w:t>,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z czego wynikają różnice</w:t>
            </w:r>
            <w:r w:rsidR="00E46092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w kolorze skóry u ludzi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3B13230" w14:textId="5D75EA4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budowę paznokcia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FDF17AE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C9C498D" w14:textId="0B273683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 referat na temat przyczyn</w:t>
            </w:r>
            <w:r w:rsidR="00E46092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sposobów leczenia rozstępów oraz cellulitu na skórze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2E0F534C" w14:textId="77777777" w:rsidTr="0000123C">
        <w:tc>
          <w:tcPr>
            <w:tcW w:w="2368" w:type="dxa"/>
          </w:tcPr>
          <w:p w14:paraId="4DEDFDE5" w14:textId="7A62F157" w:rsidR="006B2216" w:rsidRPr="00E738F1" w:rsidRDefault="006B2216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2. Funkcje skóry</w:t>
            </w:r>
          </w:p>
        </w:tc>
        <w:tc>
          <w:tcPr>
            <w:tcW w:w="2354" w:type="dxa"/>
          </w:tcPr>
          <w:p w14:paraId="3E320FE9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1992FB1" w14:textId="40D187D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znacznie ochronne skóry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CC76F2C" w14:textId="41546ED0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przykłady chorób skóry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5A00A49A" w14:textId="335BA6F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06B4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A906B4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czynniki ryzyka nowotworów skóry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65B79BEF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FE6008E" w14:textId="388E167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udział skóry</w:t>
            </w:r>
            <w:r w:rsidR="005E026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w odporności</w:t>
            </w:r>
            <w:r w:rsidR="005E026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utrzymaniu ciepłoty ciała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45B03488" w14:textId="4A8C69F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wie, że witamina D jest syntetyzowana w skórze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3DC234B" w14:textId="6C66E5F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wybraną chorobę skóry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F42BE92" w14:textId="618B8F3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przyczyny</w:t>
            </w:r>
            <w:r w:rsidR="005E026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powstawania </w:t>
            </w:r>
            <w:r w:rsidR="005E026B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czerniaka</w:t>
            </w:r>
            <w:r w:rsidR="005E026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sposoby zapobiegania</w:t>
            </w:r>
            <w:r w:rsidR="005E026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mu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3E95EE6F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8E8FADC" w14:textId="144882A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udział skóry</w:t>
            </w:r>
            <w:r w:rsidR="00D700C3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w metabolizmie witaminy D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CEC77EE" w14:textId="689752B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dodatkowe funkcje skóry (czuciowe</w:t>
            </w:r>
            <w:r w:rsidR="00D700C3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wydzielnicze)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6C1AD2B" w14:textId="1DCF602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przykłady chor</w:t>
            </w:r>
            <w:r w:rsidR="00D700C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ób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bakteryjn</w:t>
            </w:r>
            <w:r w:rsidR="00D700C3">
              <w:rPr>
                <w:rFonts w:ascii="Times New Roman" w:hAnsi="Times New Roman"/>
                <w:sz w:val="20"/>
                <w:szCs w:val="20"/>
                <w:lang w:eastAsia="pl-PL"/>
              </w:rPr>
              <w:t>ych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wirusow</w:t>
            </w:r>
            <w:r w:rsidR="00D700C3">
              <w:rPr>
                <w:rFonts w:ascii="Times New Roman" w:hAnsi="Times New Roman"/>
                <w:sz w:val="20"/>
                <w:szCs w:val="20"/>
                <w:lang w:eastAsia="pl-PL"/>
              </w:rPr>
              <w:t>ych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skóry</w:t>
            </w:r>
            <w:r w:rsidR="00D700C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je </w:t>
            </w:r>
            <w:r w:rsidR="00D700C3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F1D1DF1" w14:textId="37A829A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czynniki zwiększające ryzyko wystąpienia czerniaka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B127FC9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FBD4F0A" w14:textId="1BEF3B30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wykazuje związek budowy anatomicznej skóry z każdą</w:t>
            </w:r>
            <w:r w:rsidR="00C03EF0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z pełnionych przez nią funkcji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8DE069" w14:textId="490B5348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podaje przyczyn</w:t>
            </w:r>
            <w:r w:rsidR="00C03EF0">
              <w:rPr>
                <w:rFonts w:ascii="Times New Roman" w:hAnsi="Times New Roman"/>
                <w:sz w:val="20"/>
                <w:szCs w:val="20"/>
              </w:rPr>
              <w:t>y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, objawy, metody zapobiegania i leczenia chor</w:t>
            </w:r>
            <w:r w:rsidR="00C03EF0">
              <w:rPr>
                <w:rFonts w:ascii="Times New Roman" w:hAnsi="Times New Roman"/>
                <w:sz w:val="20"/>
                <w:szCs w:val="20"/>
              </w:rPr>
              <w:t>ób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skóry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E71BAD" w14:textId="0427C21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tłumaczy znaczenie badań profilaktycznych</w:t>
            </w:r>
            <w:r w:rsidR="00A17125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przesiewowych</w:t>
            </w:r>
            <w:r w:rsidR="00A17125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A17125">
              <w:rPr>
                <w:rFonts w:ascii="Times New Roman" w:hAnsi="Times New Roman"/>
                <w:sz w:val="20"/>
                <w:szCs w:val="20"/>
              </w:rPr>
              <w:t>w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ypadku czerniaka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21D7551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F2A8A7A" w14:textId="47E1783A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 prezentację multimedialną na temat sztucznej skóry</w:t>
            </w:r>
            <w:r w:rsidR="00223AE1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jej wykorzystania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B2216" w:rsidRPr="00E738F1" w14:paraId="7049E3FA" w14:textId="77777777" w:rsidTr="00D66889">
        <w:tc>
          <w:tcPr>
            <w:tcW w:w="14144" w:type="dxa"/>
            <w:gridSpan w:val="7"/>
          </w:tcPr>
          <w:p w14:paraId="1CFB5072" w14:textId="77777777" w:rsidR="006B2216" w:rsidRPr="00E738F1" w:rsidRDefault="006B2216" w:rsidP="0065033D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738F1">
              <w:rPr>
                <w:rFonts w:ascii="Times New Roman" w:hAnsi="Times New Roman"/>
                <w:b/>
                <w:sz w:val="20"/>
                <w:szCs w:val="20"/>
              </w:rPr>
              <w:t xml:space="preserve">X. UKŁAD ROZRODCZY I JEGO FUNKCJONOWANIE </w:t>
            </w:r>
          </w:p>
        </w:tc>
      </w:tr>
      <w:tr w:rsidR="006B2216" w:rsidRPr="00E738F1" w14:paraId="075F9101" w14:textId="77777777" w:rsidTr="0000123C">
        <w:tc>
          <w:tcPr>
            <w:tcW w:w="2368" w:type="dxa"/>
          </w:tcPr>
          <w:p w14:paraId="5DBBE15C" w14:textId="77777777" w:rsidR="006B2216" w:rsidRPr="00E738F1" w:rsidRDefault="006B2216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1.</w:t>
            </w:r>
            <w:r w:rsidR="00457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Układ rozrodczy męski </w:t>
            </w:r>
          </w:p>
        </w:tc>
        <w:tc>
          <w:tcPr>
            <w:tcW w:w="2354" w:type="dxa"/>
          </w:tcPr>
          <w:p w14:paraId="0BC163DC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520B5CF" w14:textId="2FCE1D1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rozmnażanie się jako istotę życia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2EB733C" w14:textId="0144825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253E2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4253E2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B2E1D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męskie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narządy rozrodcze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3DB07EA4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6F73C1C" w14:textId="3C48EF2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wskazuje na schemacie narządy płciowe męskie zewnętrzne i wewnętrzne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45C9D28B" w14:textId="220C406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B2E1D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EB2E1D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budowę plemnika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6A9EE633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CF22C35" w14:textId="41EB9600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funkcje narządów płciowych męskich wewnętrznych</w:t>
            </w:r>
            <w:r w:rsidR="00A523F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zewnętrznych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196ECDC" w14:textId="684C4FF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523F4">
              <w:rPr>
                <w:rFonts w:ascii="Times New Roman" w:hAnsi="Times New Roman"/>
                <w:sz w:val="20"/>
                <w:szCs w:val="20"/>
                <w:lang w:eastAsia="pl-PL"/>
              </w:rPr>
              <w:t>opisuje</w:t>
            </w:r>
            <w:r w:rsidR="00A523F4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ogólny przebieg spermatogenezy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6097449" w14:textId="0E7900A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wykazuje związek cech budowy plemnika z jego funkcjami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23BEEF7C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EF62F27" w14:textId="442689C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związek anatomiczno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-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funkcjonalny</w:t>
            </w:r>
            <w:r w:rsidR="00EC5F1E" w:rsidRPr="00E738F1">
              <w:rPr>
                <w:rFonts w:ascii="Times New Roman" w:hAnsi="Times New Roman"/>
                <w:sz w:val="20"/>
                <w:szCs w:val="20"/>
              </w:rPr>
              <w:t xml:space="preserve"> męskich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narządów płciowych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7BD377" w14:textId="1881C8F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omawia proces spermatogenezy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A6C7671" w14:textId="21D2639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tłumaczy pochodzenie</w:t>
            </w:r>
            <w:r w:rsidR="00EC5F1E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funkcje składników nasienia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088A6B" w14:textId="1F42BCD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termin </w:t>
            </w:r>
            <w:r w:rsidR="006B2216" w:rsidRPr="0065033D">
              <w:rPr>
                <w:rFonts w:ascii="Times New Roman" w:hAnsi="Times New Roman"/>
                <w:i/>
                <w:sz w:val="20"/>
                <w:szCs w:val="20"/>
              </w:rPr>
              <w:t>ejakulacja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8B2FBA5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56CBB71" w14:textId="5E528387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 referat na temat wnętrostwa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B2216" w:rsidRPr="00E738F1" w14:paraId="7FC9BBB2" w14:textId="77777777" w:rsidTr="0000123C">
        <w:tc>
          <w:tcPr>
            <w:tcW w:w="2368" w:type="dxa"/>
          </w:tcPr>
          <w:p w14:paraId="784A9A9E" w14:textId="1E8CB793" w:rsidR="006B2216" w:rsidRPr="00E738F1" w:rsidRDefault="006B2216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2. Budowa</w:t>
            </w:r>
            <w:r w:rsidR="004573E0">
              <w:rPr>
                <w:rFonts w:ascii="Times New Roman" w:hAnsi="Times New Roman"/>
                <w:sz w:val="20"/>
                <w:szCs w:val="20"/>
              </w:rPr>
              <w:br/>
            </w:r>
            <w:r w:rsidRPr="00E738F1">
              <w:rPr>
                <w:rFonts w:ascii="Times New Roman" w:hAnsi="Times New Roman"/>
                <w:sz w:val="20"/>
                <w:szCs w:val="20"/>
              </w:rPr>
              <w:t xml:space="preserve">i funkcjonowanie żeńskiego układu rozrodczego </w:t>
            </w:r>
          </w:p>
        </w:tc>
        <w:tc>
          <w:tcPr>
            <w:tcW w:w="2354" w:type="dxa"/>
          </w:tcPr>
          <w:p w14:paraId="611A95A2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3EB59F7" w14:textId="07B3E24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72B3F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972B3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narządy płciowe żeńskie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6E74B13" w14:textId="1AFC06A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przebieg cyklu menstruacyjnego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237D26B" w14:textId="47BDD2A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8534F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18534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metody antykoncepcyjne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62904DC0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503BAC1" w14:textId="17030C3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wskazuje na schemacie </w:t>
            </w:r>
            <w:r w:rsidR="00951AFB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żeńskie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narządy płciowe zewnętrzne i wewnętrzne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B206F8F" w14:textId="1A9402D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706BF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D706B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budowę jajnika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6647492" w14:textId="67AA3ED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72B3F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omawia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przebieg faz cyklu menstruacyjnego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4F88433D" w14:textId="7C876CF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rozumie, ze cykl menstruacyjny jest regulowany hormonalnie</w:t>
            </w:r>
            <w:r w:rsidR="00D706BF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39884A23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C90E56D" w14:textId="3E985D1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funkcje </w:t>
            </w:r>
            <w:r w:rsidR="003D218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żeńskich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narządów płciowych wewnętrznych i zewnętrznych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DBE4FBB" w14:textId="609D7051" w:rsidR="006B2216" w:rsidRPr="00F93290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zna ogólny przebieg oogenezy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29057733" w14:textId="1AF4EBC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lastRenderedPageBreak/>
              <w:t>–</w:t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opisuje kolejne fazy cyklu macicznego</w:t>
            </w:r>
            <w:r w:rsidR="00A61F52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br/>
            </w:r>
            <w:r w:rsidR="006B2216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i jajnikowego</w:t>
            </w:r>
            <w:r w:rsidR="006163E2" w:rsidRPr="00F93290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51BAB731" w14:textId="1D14697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rolę hormonów w regulacji cyklu płciowego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312C093" w14:textId="5D31605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metody antykoncepcyjne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01727EDA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079348F" w14:textId="7780097E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związek anatomiczno</w:t>
            </w:r>
            <w:r w:rsidR="00C10649">
              <w:rPr>
                <w:rFonts w:ascii="Times New Roman" w:hAnsi="Times New Roman"/>
                <w:sz w:val="20"/>
                <w:szCs w:val="20"/>
              </w:rPr>
              <w:t>-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funkcjonalny</w:t>
            </w:r>
            <w:r w:rsidR="00D11C59" w:rsidRPr="00E738F1">
              <w:rPr>
                <w:rFonts w:ascii="Times New Roman" w:hAnsi="Times New Roman"/>
                <w:sz w:val="20"/>
                <w:szCs w:val="20"/>
              </w:rPr>
              <w:t xml:space="preserve"> żeńskich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narządów płciowych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4E227BC" w14:textId="422278F3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porównuje procesy </w:t>
            </w:r>
            <w:proofErr w:type="spellStart"/>
            <w:r w:rsidR="006B2216" w:rsidRPr="00E738F1">
              <w:rPr>
                <w:rFonts w:ascii="Times New Roman" w:hAnsi="Times New Roman"/>
                <w:sz w:val="20"/>
                <w:szCs w:val="20"/>
              </w:rPr>
              <w:t>sper</w:t>
            </w:r>
            <w:proofErr w:type="spellEnd"/>
            <w:r w:rsidR="007E7911">
              <w:rPr>
                <w:rFonts w:ascii="Times New Roman" w:hAnsi="Times New Roman"/>
                <w:sz w:val="20"/>
                <w:szCs w:val="20"/>
              </w:rPr>
              <w:t>-</w:t>
            </w:r>
            <w:r w:rsidR="007E7911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="006B2216" w:rsidRPr="00E738F1">
              <w:rPr>
                <w:rFonts w:ascii="Times New Roman" w:hAnsi="Times New Roman"/>
                <w:sz w:val="20"/>
                <w:szCs w:val="20"/>
              </w:rPr>
              <w:t>matogenezy</w:t>
            </w:r>
            <w:proofErr w:type="spellEnd"/>
            <w:r w:rsidR="007E79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oogenezy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1B4388" w14:textId="33E25AA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odnosi zmiany hormonów płciowych</w:t>
            </w:r>
            <w:r w:rsidR="00D11C59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lastRenderedPageBreak/>
              <w:t>i przysadkowych do kolejnych faz cyklu menstruacyjnego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FA8DAC" w14:textId="6CA9E93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podaje różnice między cechami płciowymi pierwszo</w:t>
            </w:r>
            <w:r w:rsidR="00C10649">
              <w:rPr>
                <w:rFonts w:ascii="Times New Roman" w:hAnsi="Times New Roman"/>
                <w:sz w:val="20"/>
                <w:szCs w:val="20"/>
              </w:rPr>
              <w:t>-</w:t>
            </w:r>
            <w:r w:rsidR="00B87E1F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drugorzędowymi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219F473" w14:textId="4D65737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porównuje skuteczność dostępnych metod antykoncepcyjnych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8C3A801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5113277" w14:textId="5CC933EF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przygotowuje, przeprowadza wśród uczniów i opracowuje ankietę dotyczącą wiedzy na temat skuteczności metod antykoncepcyjnych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B2216" w:rsidRPr="00E738F1" w14:paraId="3EBE528B" w14:textId="77777777" w:rsidTr="0000123C">
        <w:tc>
          <w:tcPr>
            <w:tcW w:w="2368" w:type="dxa"/>
          </w:tcPr>
          <w:p w14:paraId="79328BE7" w14:textId="77777777" w:rsidR="006B2216" w:rsidRPr="00E738F1" w:rsidRDefault="006B2216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 xml:space="preserve">3. Rozwój człowieka </w:t>
            </w:r>
          </w:p>
        </w:tc>
        <w:tc>
          <w:tcPr>
            <w:tcW w:w="2354" w:type="dxa"/>
          </w:tcPr>
          <w:p w14:paraId="232E2105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BB57949" w14:textId="77777777" w:rsidR="00A55126" w:rsidRPr="00E738F1" w:rsidRDefault="00A55126" w:rsidP="00A55126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rozróżnia rozwój prenatalny od postnatalnego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BFAAF66" w14:textId="77777777" w:rsidR="006B2216" w:rsidRPr="00E738F1" w:rsidRDefault="00A55126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przebieg zapłodnienia</w:t>
            </w:r>
          </w:p>
        </w:tc>
        <w:tc>
          <w:tcPr>
            <w:tcW w:w="2355" w:type="dxa"/>
            <w:gridSpan w:val="2"/>
          </w:tcPr>
          <w:p w14:paraId="1B27B9A5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0B55B36" w14:textId="52FF501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</w:t>
            </w:r>
            <w:r w:rsidR="00E44AF0">
              <w:rPr>
                <w:rFonts w:ascii="Times New Roman" w:hAnsi="Times New Roman"/>
                <w:sz w:val="20"/>
                <w:szCs w:val="20"/>
                <w:lang w:eastAsia="pl-PL"/>
              </w:rPr>
              <w:t>funkcję</w:t>
            </w:r>
            <w:r w:rsidR="00E44AF0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łożyska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879021B" w14:textId="469103B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jest świadomy wpływu czynników zewnętrznych na rozwój prenatalny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5529755" w14:textId="0F857B1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USG jak</w:t>
            </w:r>
            <w:r w:rsidR="00A50F76">
              <w:rPr>
                <w:rFonts w:ascii="Times New Roman" w:hAnsi="Times New Roman"/>
                <w:sz w:val="20"/>
                <w:szCs w:val="20"/>
                <w:lang w:eastAsia="pl-PL"/>
              </w:rPr>
              <w:t>o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jedną</w:t>
            </w:r>
            <w:r w:rsidR="00A50F7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z metod diagnostyki prenatalnej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C846356" w14:textId="0ED0BFF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dzieli okres postnatalny na etapy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1DE38A59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D3F4356" w14:textId="7960EB3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okres zarodkowy i płodowy rozwoju prenatalnego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3F070D43" w14:textId="162CE60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pojęcia: </w:t>
            </w:r>
            <w:r w:rsidR="006B2216" w:rsidRPr="0065033D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bruzdkowanie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6B2216" w:rsidRPr="0065033D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gastrulacja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6B2216" w:rsidRPr="0065033D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organogeneza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C94A713" w14:textId="13559760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budowę</w:t>
            </w:r>
            <w:r w:rsidR="00D31E5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funkcje łożyska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3DDA2E50" w14:textId="015C95F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błony płodowe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62F858E" w14:textId="57F0DDF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wpływ czynników biologicznych, chemicznych i fizycznych na okres prenatalny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8239844" w14:textId="2890439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1E5F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D31E5F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etapy porodu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8952FF6" w14:textId="417E89C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dzieli badania diagnostyczne na inwazyjne i nieinwazyjne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E5DC03D" w14:textId="2E790D9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cechy charakterystyczne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kolejnych etapów rozwoju postnatalnego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55" w:type="dxa"/>
          </w:tcPr>
          <w:p w14:paraId="6DA4D620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67B76E1A" w14:textId="750AE8F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podaje czasowe przedziały i najważniejsze zmiany okresu zarodkowego i płodowego z uwzględnianiem przebiegu zapłodnienia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07CB9E" w14:textId="3E99264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termin </w:t>
            </w:r>
            <w:r w:rsidR="006B2216" w:rsidRPr="0065033D">
              <w:rPr>
                <w:rFonts w:ascii="Times New Roman" w:hAnsi="Times New Roman"/>
                <w:i/>
                <w:sz w:val="20"/>
                <w:szCs w:val="20"/>
              </w:rPr>
              <w:t>bariera łożyskowa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i omawia jej znaczenie w kontekście wpływu czynników zewnętrznych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1B1CA7" w14:textId="145E28B8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podaje wskazania do przeprowadzania inwazyjnych badań diagnostycznych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270B9B" w14:textId="7B4CD3C9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</w:t>
            </w:r>
            <w:r w:rsidR="00D31FFC">
              <w:rPr>
                <w:rFonts w:ascii="Times New Roman" w:hAnsi="Times New Roman"/>
                <w:sz w:val="20"/>
                <w:szCs w:val="20"/>
              </w:rPr>
              <w:t>,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czym jest skala </w:t>
            </w:r>
            <w:proofErr w:type="spellStart"/>
            <w:r w:rsidR="006B2216" w:rsidRPr="00E738F1">
              <w:rPr>
                <w:rFonts w:ascii="Times New Roman" w:hAnsi="Times New Roman"/>
                <w:sz w:val="20"/>
                <w:szCs w:val="20"/>
              </w:rPr>
              <w:t>Apgar</w:t>
            </w:r>
            <w:proofErr w:type="spellEnd"/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i po się ją stosuje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8F54175" w14:textId="4D65C80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wyjaśnia powody wydłużającego się etapu starości w ontogenezie człowieka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3DCDAA2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ABC2403" w14:textId="163911E1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przygotowuje</w:t>
            </w:r>
            <w:r w:rsidR="00D31FFC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prowadzi dyskusję na temat wydłużającego się etapu starości ludzi na podstawie opracowanych wcześniej danych demograficznych GUS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216" w:rsidRPr="00E738F1" w14:paraId="4BBAA950" w14:textId="77777777" w:rsidTr="0000123C">
        <w:tc>
          <w:tcPr>
            <w:tcW w:w="2368" w:type="dxa"/>
          </w:tcPr>
          <w:p w14:paraId="267174F7" w14:textId="266F9179" w:rsidR="006B2216" w:rsidRPr="00E738F1" w:rsidRDefault="006B2216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38F1">
              <w:rPr>
                <w:rFonts w:ascii="Times New Roman" w:hAnsi="Times New Roman"/>
                <w:sz w:val="20"/>
                <w:szCs w:val="20"/>
              </w:rPr>
              <w:t>4. Choroby układu rozrodczego</w:t>
            </w:r>
          </w:p>
        </w:tc>
        <w:tc>
          <w:tcPr>
            <w:tcW w:w="2354" w:type="dxa"/>
          </w:tcPr>
          <w:p w14:paraId="69A0F2BB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E8CE951" w14:textId="212C934B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przykład choroby przenoszonej drogą płciową</w:t>
            </w:r>
            <w:r w:rsidR="006256FB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EDFAC27" w14:textId="25C6FA6D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znacznie badań profilaktycznych</w:t>
            </w:r>
            <w:r w:rsidR="00CD5EC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w ograniczeniu ryzyka chorób nowotworowych narządów płciowych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  <w:gridSpan w:val="2"/>
          </w:tcPr>
          <w:p w14:paraId="45DC4B4E" w14:textId="77777777" w:rsidR="00ED63DC" w:rsidRDefault="00ED63DC" w:rsidP="009770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F41C1D5" w14:textId="5D81FD6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przykłady chorób przenoszonych drogą płciową oraz ich objawy i metody leczenia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8B5E1B2" w14:textId="3BAD07B7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najczęstsze choroby nowotworowe układu rozrodczego człowieka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44A030EC" w14:textId="461E1D3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D5EC1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CD5EC1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działania profilaktyczne ograniczające ryzyko chorób nowotworowych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50819D9B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7883547" w14:textId="778283B6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przyczyny biologiczne chorób przenoszonych drogą płciową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F70A2D5" w14:textId="118A1DEF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</w:t>
            </w:r>
            <w:r w:rsidR="00583D58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są markery biochemiczne</w:t>
            </w:r>
            <w:r w:rsidR="00583D58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>i markery nowotworowe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F23AE80" w14:textId="7AAB183C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etapy rozwoju raka szyjki macicy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6EA5EA3" w14:textId="10CDC1C4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istotę badań profilaktycznych</w:t>
            </w:r>
            <w:r w:rsidR="006163E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383D49B0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240C0CD" w14:textId="51E563B5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drobnoustroje będące przyczyną chorób wenerycznych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31467A" w14:textId="7D83A691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wymienia czynniki ryzyka w </w:t>
            </w:r>
            <w:r w:rsidR="00583D58">
              <w:rPr>
                <w:rFonts w:ascii="Times New Roman" w:hAnsi="Times New Roman"/>
                <w:sz w:val="20"/>
                <w:szCs w:val="20"/>
              </w:rPr>
              <w:t>w</w:t>
            </w:r>
            <w:r w:rsidR="00583D58" w:rsidRPr="00E738F1">
              <w:rPr>
                <w:rFonts w:ascii="Times New Roman" w:hAnsi="Times New Roman"/>
                <w:sz w:val="20"/>
                <w:szCs w:val="20"/>
              </w:rPr>
              <w:t xml:space="preserve">ypadku 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raka jądra, prostaty, jajnika</w:t>
            </w:r>
            <w:r w:rsidR="004568B1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szyjki macicy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2696D2B" w14:textId="59BEA942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wskazuje na konieczność odbywania regularnych badań urologicznych, ginekologicznych</w:t>
            </w:r>
            <w:r w:rsidR="00CA0DF5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cytologicznych</w:t>
            </w:r>
            <w:r w:rsidR="006163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18DE2F7" w14:textId="2539237A" w:rsidR="006B2216" w:rsidRPr="00E738F1" w:rsidRDefault="004573E0" w:rsidP="00650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dyskutuje na temat przyczyn wysokiej zachorowalności na raka szyjki macicy w Polsce</w:t>
            </w:r>
            <w:r w:rsidR="00AB0DDE">
              <w:rPr>
                <w:rFonts w:ascii="Times New Roman" w:hAnsi="Times New Roman"/>
                <w:sz w:val="20"/>
                <w:szCs w:val="20"/>
              </w:rPr>
              <w:br/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>i na świecie</w:t>
            </w:r>
            <w:r w:rsidR="006163E2">
              <w:rPr>
                <w:rFonts w:ascii="Times New Roman" w:hAnsi="Times New Roman"/>
                <w:sz w:val="20"/>
                <w:szCs w:val="20"/>
              </w:rPr>
              <w:t>.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B48D720" w14:textId="77777777" w:rsidR="00886482" w:rsidRDefault="00886482" w:rsidP="008864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471C5B5" w14:textId="1C12BDE4" w:rsidR="006B2216" w:rsidRPr="00E738F1" w:rsidRDefault="004573E0" w:rsidP="0065033D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216" w:rsidRPr="00E738F1">
              <w:rPr>
                <w:rFonts w:ascii="Times New Roman" w:hAnsi="Times New Roman"/>
                <w:sz w:val="20"/>
                <w:szCs w:val="20"/>
              </w:rPr>
              <w:t xml:space="preserve"> opracowuje ulotkę zachęcającą do regularnych, profilaktycznych badań lekarskich (urologicznych, ginekologicznych).</w:t>
            </w:r>
          </w:p>
        </w:tc>
      </w:tr>
    </w:tbl>
    <w:p w14:paraId="3C90C29B" w14:textId="77777777" w:rsidR="00800EBE" w:rsidRPr="00B62A3A" w:rsidRDefault="00800EBE" w:rsidP="0065033D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sectPr w:rsidR="00800EBE" w:rsidRPr="00B62A3A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D6983" w14:textId="77777777" w:rsidR="00571287" w:rsidRDefault="00571287" w:rsidP="00E13F7C">
      <w:pPr>
        <w:spacing w:after="0" w:line="240" w:lineRule="auto"/>
      </w:pPr>
      <w:r>
        <w:separator/>
      </w:r>
    </w:p>
  </w:endnote>
  <w:endnote w:type="continuationSeparator" w:id="0">
    <w:p w14:paraId="17D8B86E" w14:textId="77777777" w:rsidR="00571287" w:rsidRDefault="00571287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A4BC7" w14:textId="77777777" w:rsidR="00D31FFC" w:rsidRDefault="00D31FF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7911">
      <w:rPr>
        <w:noProof/>
      </w:rPr>
      <w:t>15</w:t>
    </w:r>
    <w:r>
      <w:rPr>
        <w:noProof/>
      </w:rPr>
      <w:fldChar w:fldCharType="end"/>
    </w:r>
  </w:p>
  <w:p w14:paraId="0B19B915" w14:textId="77777777" w:rsidR="00D31FFC" w:rsidRDefault="00D31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84FFC" w14:textId="77777777" w:rsidR="00571287" w:rsidRDefault="00571287" w:rsidP="00E13F7C">
      <w:pPr>
        <w:spacing w:after="0" w:line="240" w:lineRule="auto"/>
      </w:pPr>
      <w:r>
        <w:separator/>
      </w:r>
    </w:p>
  </w:footnote>
  <w:footnote w:type="continuationSeparator" w:id="0">
    <w:p w14:paraId="1552DDEC" w14:textId="77777777" w:rsidR="00571287" w:rsidRDefault="00571287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53B63"/>
    <w:multiLevelType w:val="hybridMultilevel"/>
    <w:tmpl w:val="0A94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7C"/>
    <w:rsid w:val="000003E0"/>
    <w:rsid w:val="00000560"/>
    <w:rsid w:val="00000782"/>
    <w:rsid w:val="000009B8"/>
    <w:rsid w:val="00000A81"/>
    <w:rsid w:val="00000D77"/>
    <w:rsid w:val="00001061"/>
    <w:rsid w:val="0000123C"/>
    <w:rsid w:val="00001338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445"/>
    <w:rsid w:val="00012541"/>
    <w:rsid w:val="00012807"/>
    <w:rsid w:val="00012B5B"/>
    <w:rsid w:val="000134E2"/>
    <w:rsid w:val="00014ADD"/>
    <w:rsid w:val="00014B94"/>
    <w:rsid w:val="00014B96"/>
    <w:rsid w:val="00015FB9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6EDE"/>
    <w:rsid w:val="00027201"/>
    <w:rsid w:val="00027723"/>
    <w:rsid w:val="00030092"/>
    <w:rsid w:val="0003029F"/>
    <w:rsid w:val="000303E6"/>
    <w:rsid w:val="000304D0"/>
    <w:rsid w:val="000304F7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5E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3AA2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59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886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97D24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30F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3A8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1AB8"/>
    <w:rsid w:val="0011211D"/>
    <w:rsid w:val="001128D9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6D45"/>
    <w:rsid w:val="00117475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CC0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403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4177"/>
    <w:rsid w:val="0015452E"/>
    <w:rsid w:val="00154633"/>
    <w:rsid w:val="00154A1F"/>
    <w:rsid w:val="00154AAD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11E3"/>
    <w:rsid w:val="00171284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C1F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34F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5EF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0FF0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A6F"/>
    <w:rsid w:val="001B1B78"/>
    <w:rsid w:val="001B28F1"/>
    <w:rsid w:val="001B2EC5"/>
    <w:rsid w:val="001B2FB3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5CF4"/>
    <w:rsid w:val="001D601F"/>
    <w:rsid w:val="001D6153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918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0BB8"/>
    <w:rsid w:val="001F1173"/>
    <w:rsid w:val="001F118E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637"/>
    <w:rsid w:val="001F49A0"/>
    <w:rsid w:val="001F4C92"/>
    <w:rsid w:val="001F4DCE"/>
    <w:rsid w:val="001F4E72"/>
    <w:rsid w:val="001F4E97"/>
    <w:rsid w:val="001F51AF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6A1"/>
    <w:rsid w:val="0020189B"/>
    <w:rsid w:val="002018D1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3AE1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986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D09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7F5"/>
    <w:rsid w:val="002509E1"/>
    <w:rsid w:val="00250B03"/>
    <w:rsid w:val="00250FB8"/>
    <w:rsid w:val="00251855"/>
    <w:rsid w:val="00251C5E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B24"/>
    <w:rsid w:val="00255C1E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11D"/>
    <w:rsid w:val="00262275"/>
    <w:rsid w:val="0026232D"/>
    <w:rsid w:val="00262ACD"/>
    <w:rsid w:val="00262C50"/>
    <w:rsid w:val="002631D4"/>
    <w:rsid w:val="00263317"/>
    <w:rsid w:val="002634E2"/>
    <w:rsid w:val="0026351B"/>
    <w:rsid w:val="00263992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A44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85F"/>
    <w:rsid w:val="00285AE0"/>
    <w:rsid w:val="00285E37"/>
    <w:rsid w:val="0028624B"/>
    <w:rsid w:val="002868C1"/>
    <w:rsid w:val="00286A8D"/>
    <w:rsid w:val="00286AE5"/>
    <w:rsid w:val="00286FC1"/>
    <w:rsid w:val="00287053"/>
    <w:rsid w:val="002875EC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9F9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A7E93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22C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363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0C5A"/>
    <w:rsid w:val="002E10F0"/>
    <w:rsid w:val="002E1597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4E8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B5A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069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19B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7C6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201E5"/>
    <w:rsid w:val="0032076C"/>
    <w:rsid w:val="00320A59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604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DA0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4CF"/>
    <w:rsid w:val="0033581F"/>
    <w:rsid w:val="0033584C"/>
    <w:rsid w:val="00335A26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1B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7AB"/>
    <w:rsid w:val="00347A67"/>
    <w:rsid w:val="00347DC9"/>
    <w:rsid w:val="0035015A"/>
    <w:rsid w:val="00350274"/>
    <w:rsid w:val="003505A6"/>
    <w:rsid w:val="00350711"/>
    <w:rsid w:val="0035094D"/>
    <w:rsid w:val="00350C4D"/>
    <w:rsid w:val="00350E85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46E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0F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77F1B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5CC"/>
    <w:rsid w:val="00395A63"/>
    <w:rsid w:val="00395A7D"/>
    <w:rsid w:val="00395D14"/>
    <w:rsid w:val="00395D2A"/>
    <w:rsid w:val="00395F81"/>
    <w:rsid w:val="00396CBF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ED2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0BF1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91"/>
    <w:rsid w:val="003C1BA9"/>
    <w:rsid w:val="003C1F38"/>
    <w:rsid w:val="003C2660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8C9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18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AF7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7B4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6A4"/>
    <w:rsid w:val="00405D4D"/>
    <w:rsid w:val="0040614F"/>
    <w:rsid w:val="004062C7"/>
    <w:rsid w:val="00406687"/>
    <w:rsid w:val="004066B7"/>
    <w:rsid w:val="00406B39"/>
    <w:rsid w:val="00406B7B"/>
    <w:rsid w:val="00406BF0"/>
    <w:rsid w:val="0040704A"/>
    <w:rsid w:val="00407273"/>
    <w:rsid w:val="00407A36"/>
    <w:rsid w:val="00407A4E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51E"/>
    <w:rsid w:val="004219FF"/>
    <w:rsid w:val="00421A34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3E2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CD5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3A1"/>
    <w:rsid w:val="0043766D"/>
    <w:rsid w:val="00437A62"/>
    <w:rsid w:val="00437F75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B1"/>
    <w:rsid w:val="004568EB"/>
    <w:rsid w:val="00456AE2"/>
    <w:rsid w:val="00456B6A"/>
    <w:rsid w:val="0045722B"/>
    <w:rsid w:val="00457294"/>
    <w:rsid w:val="004573E0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1C"/>
    <w:rsid w:val="004714DC"/>
    <w:rsid w:val="00471D78"/>
    <w:rsid w:val="00471E45"/>
    <w:rsid w:val="00471E4B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3BC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0E39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2A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5FC"/>
    <w:rsid w:val="004B089A"/>
    <w:rsid w:val="004B0AD0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55C0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5F8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8E5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8B9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D54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C11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2FCF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80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47E99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E73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DF6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287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2C8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475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3D58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8CC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0DF9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15C3"/>
    <w:rsid w:val="005D15F1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1A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6B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4C01"/>
    <w:rsid w:val="005E5FD2"/>
    <w:rsid w:val="005E601C"/>
    <w:rsid w:val="005E626D"/>
    <w:rsid w:val="005E6848"/>
    <w:rsid w:val="005E6A2F"/>
    <w:rsid w:val="005E6B19"/>
    <w:rsid w:val="005E70F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181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38B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3E2"/>
    <w:rsid w:val="0061687E"/>
    <w:rsid w:val="0061691A"/>
    <w:rsid w:val="00616B7F"/>
    <w:rsid w:val="00616CC7"/>
    <w:rsid w:val="00616EA9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6FB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27F9C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A7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33D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CDF"/>
    <w:rsid w:val="00655FAE"/>
    <w:rsid w:val="006570C4"/>
    <w:rsid w:val="00657130"/>
    <w:rsid w:val="006571D8"/>
    <w:rsid w:val="0065744A"/>
    <w:rsid w:val="00657662"/>
    <w:rsid w:val="006576B6"/>
    <w:rsid w:val="00657E14"/>
    <w:rsid w:val="00657F17"/>
    <w:rsid w:val="00660026"/>
    <w:rsid w:val="00660A36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3D16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773F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2E9C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22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B6E"/>
    <w:rsid w:val="006B0C07"/>
    <w:rsid w:val="006B0CD5"/>
    <w:rsid w:val="006B12E9"/>
    <w:rsid w:val="006B16FB"/>
    <w:rsid w:val="006B1908"/>
    <w:rsid w:val="006B1D48"/>
    <w:rsid w:val="006B2216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F2C"/>
    <w:rsid w:val="006C0FB4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5DE2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1D9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321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5BC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000"/>
    <w:rsid w:val="007212A0"/>
    <w:rsid w:val="00721504"/>
    <w:rsid w:val="0072156E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3E45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2B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B47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2EF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54C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1EBD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98D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9AF"/>
    <w:rsid w:val="007A2BC3"/>
    <w:rsid w:val="007A2BCB"/>
    <w:rsid w:val="007A302C"/>
    <w:rsid w:val="007A3204"/>
    <w:rsid w:val="007A34D8"/>
    <w:rsid w:val="007A3505"/>
    <w:rsid w:val="007A35F1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BB5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5F9"/>
    <w:rsid w:val="007D7884"/>
    <w:rsid w:val="007D79F9"/>
    <w:rsid w:val="007D7B56"/>
    <w:rsid w:val="007D7F3F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911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4CEB"/>
    <w:rsid w:val="007F4EFF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D27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9BC"/>
    <w:rsid w:val="00806B18"/>
    <w:rsid w:val="00806D40"/>
    <w:rsid w:val="00806D7B"/>
    <w:rsid w:val="00806F42"/>
    <w:rsid w:val="00807442"/>
    <w:rsid w:val="0080767D"/>
    <w:rsid w:val="00807CCE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CB5"/>
    <w:rsid w:val="00816DA5"/>
    <w:rsid w:val="00816F0B"/>
    <w:rsid w:val="008170F9"/>
    <w:rsid w:val="00817227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94B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1DB"/>
    <w:rsid w:val="00854443"/>
    <w:rsid w:val="00854878"/>
    <w:rsid w:val="008548CD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53C"/>
    <w:rsid w:val="008609A4"/>
    <w:rsid w:val="00860D95"/>
    <w:rsid w:val="0086121E"/>
    <w:rsid w:val="00861225"/>
    <w:rsid w:val="0086130D"/>
    <w:rsid w:val="00861718"/>
    <w:rsid w:val="0086197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ADC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482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407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AE7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5FF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44F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02E"/>
    <w:rsid w:val="009032CF"/>
    <w:rsid w:val="0090347D"/>
    <w:rsid w:val="009035CC"/>
    <w:rsid w:val="009035D0"/>
    <w:rsid w:val="00903997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219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8B6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628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2D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4D25"/>
    <w:rsid w:val="00945214"/>
    <w:rsid w:val="00945290"/>
    <w:rsid w:val="0094551E"/>
    <w:rsid w:val="009455AC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1AFB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B3F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0FB"/>
    <w:rsid w:val="009774A4"/>
    <w:rsid w:val="00977625"/>
    <w:rsid w:val="00977879"/>
    <w:rsid w:val="00977AE8"/>
    <w:rsid w:val="00977C3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0F35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ADF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DE6"/>
    <w:rsid w:val="009B4FA3"/>
    <w:rsid w:val="009B52E7"/>
    <w:rsid w:val="009B56E1"/>
    <w:rsid w:val="009B5750"/>
    <w:rsid w:val="009B5F73"/>
    <w:rsid w:val="009B7022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1FE1"/>
    <w:rsid w:val="009C244A"/>
    <w:rsid w:val="009C2533"/>
    <w:rsid w:val="009C25E0"/>
    <w:rsid w:val="009C26D6"/>
    <w:rsid w:val="009C2C26"/>
    <w:rsid w:val="009C2CB6"/>
    <w:rsid w:val="009C2CD8"/>
    <w:rsid w:val="009C2D22"/>
    <w:rsid w:val="009C3307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6D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394"/>
    <w:rsid w:val="009D5FA7"/>
    <w:rsid w:val="009D64D6"/>
    <w:rsid w:val="009D6D75"/>
    <w:rsid w:val="009D706F"/>
    <w:rsid w:val="009D78DC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148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5A7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1882"/>
    <w:rsid w:val="00A120C6"/>
    <w:rsid w:val="00A126F6"/>
    <w:rsid w:val="00A12BC7"/>
    <w:rsid w:val="00A13085"/>
    <w:rsid w:val="00A13235"/>
    <w:rsid w:val="00A13712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125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9B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8EE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0D7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61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0F76"/>
    <w:rsid w:val="00A51007"/>
    <w:rsid w:val="00A51117"/>
    <w:rsid w:val="00A51187"/>
    <w:rsid w:val="00A51C45"/>
    <w:rsid w:val="00A51D13"/>
    <w:rsid w:val="00A51F85"/>
    <w:rsid w:val="00A52009"/>
    <w:rsid w:val="00A52028"/>
    <w:rsid w:val="00A52272"/>
    <w:rsid w:val="00A523F4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DA1"/>
    <w:rsid w:val="00A54E2A"/>
    <w:rsid w:val="00A55126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1F52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467"/>
    <w:rsid w:val="00A80A88"/>
    <w:rsid w:val="00A80AEB"/>
    <w:rsid w:val="00A81149"/>
    <w:rsid w:val="00A81442"/>
    <w:rsid w:val="00A81602"/>
    <w:rsid w:val="00A81AFA"/>
    <w:rsid w:val="00A8209C"/>
    <w:rsid w:val="00A820C3"/>
    <w:rsid w:val="00A82164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B84"/>
    <w:rsid w:val="00A87CAB"/>
    <w:rsid w:val="00A90066"/>
    <w:rsid w:val="00A90311"/>
    <w:rsid w:val="00A90565"/>
    <w:rsid w:val="00A906B4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3AD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DDE"/>
    <w:rsid w:val="00AB11E8"/>
    <w:rsid w:val="00AB13E5"/>
    <w:rsid w:val="00AB1468"/>
    <w:rsid w:val="00AB1477"/>
    <w:rsid w:val="00AB17FE"/>
    <w:rsid w:val="00AB1992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8F2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6F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4A9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1D7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4E70"/>
    <w:rsid w:val="00B3554D"/>
    <w:rsid w:val="00B35578"/>
    <w:rsid w:val="00B3557C"/>
    <w:rsid w:val="00B35C2C"/>
    <w:rsid w:val="00B35C4D"/>
    <w:rsid w:val="00B3604B"/>
    <w:rsid w:val="00B36455"/>
    <w:rsid w:val="00B36915"/>
    <w:rsid w:val="00B36A04"/>
    <w:rsid w:val="00B36CEB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6E11"/>
    <w:rsid w:val="00B47291"/>
    <w:rsid w:val="00B47430"/>
    <w:rsid w:val="00B4781B"/>
    <w:rsid w:val="00B478C5"/>
    <w:rsid w:val="00B478CF"/>
    <w:rsid w:val="00B47A54"/>
    <w:rsid w:val="00B47D2B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57B11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2DBE"/>
    <w:rsid w:val="00B63085"/>
    <w:rsid w:val="00B63131"/>
    <w:rsid w:val="00B63159"/>
    <w:rsid w:val="00B6446A"/>
    <w:rsid w:val="00B651F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923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D20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87E1F"/>
    <w:rsid w:val="00B90572"/>
    <w:rsid w:val="00B905A9"/>
    <w:rsid w:val="00B90CBB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776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9C6"/>
    <w:rsid w:val="00BA1A83"/>
    <w:rsid w:val="00BA1BD6"/>
    <w:rsid w:val="00BA20DB"/>
    <w:rsid w:val="00BA2762"/>
    <w:rsid w:val="00BA286D"/>
    <w:rsid w:val="00BA3216"/>
    <w:rsid w:val="00BA3316"/>
    <w:rsid w:val="00BA347D"/>
    <w:rsid w:val="00BA3A67"/>
    <w:rsid w:val="00BA3E17"/>
    <w:rsid w:val="00BA4031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1B9"/>
    <w:rsid w:val="00BB5E63"/>
    <w:rsid w:val="00BB6683"/>
    <w:rsid w:val="00BB7071"/>
    <w:rsid w:val="00BB7170"/>
    <w:rsid w:val="00BB71D2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03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CD5"/>
    <w:rsid w:val="00BE7D59"/>
    <w:rsid w:val="00BE7F59"/>
    <w:rsid w:val="00BF0013"/>
    <w:rsid w:val="00BF0135"/>
    <w:rsid w:val="00BF0215"/>
    <w:rsid w:val="00BF03E4"/>
    <w:rsid w:val="00BF0922"/>
    <w:rsid w:val="00BF0A54"/>
    <w:rsid w:val="00BF13CF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2ED7"/>
    <w:rsid w:val="00C0340A"/>
    <w:rsid w:val="00C03554"/>
    <w:rsid w:val="00C037B9"/>
    <w:rsid w:val="00C03839"/>
    <w:rsid w:val="00C03881"/>
    <w:rsid w:val="00C03906"/>
    <w:rsid w:val="00C03EF0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45"/>
    <w:rsid w:val="00C07159"/>
    <w:rsid w:val="00C0796E"/>
    <w:rsid w:val="00C07A09"/>
    <w:rsid w:val="00C07F26"/>
    <w:rsid w:val="00C100A1"/>
    <w:rsid w:val="00C10294"/>
    <w:rsid w:val="00C10586"/>
    <w:rsid w:val="00C10649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2F7A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426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030B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5A7C"/>
    <w:rsid w:val="00C45A9B"/>
    <w:rsid w:val="00C45AF6"/>
    <w:rsid w:val="00C45C09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511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04D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5ABA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1AA"/>
    <w:rsid w:val="00C74544"/>
    <w:rsid w:val="00C745D1"/>
    <w:rsid w:val="00C74825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188"/>
    <w:rsid w:val="00C82545"/>
    <w:rsid w:val="00C8273D"/>
    <w:rsid w:val="00C82ADF"/>
    <w:rsid w:val="00C82CB6"/>
    <w:rsid w:val="00C82CB9"/>
    <w:rsid w:val="00C82EBD"/>
    <w:rsid w:val="00C82FE4"/>
    <w:rsid w:val="00C83193"/>
    <w:rsid w:val="00C83328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B55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000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DF5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BB6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C4C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FA0"/>
    <w:rsid w:val="00CB2FEF"/>
    <w:rsid w:val="00CB325F"/>
    <w:rsid w:val="00CB34F5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40E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5EC1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3D41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A73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0A"/>
    <w:rsid w:val="00D03217"/>
    <w:rsid w:val="00D032B4"/>
    <w:rsid w:val="00D03319"/>
    <w:rsid w:val="00D03A2E"/>
    <w:rsid w:val="00D03A8D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9CA"/>
    <w:rsid w:val="00D10C3E"/>
    <w:rsid w:val="00D10C5C"/>
    <w:rsid w:val="00D10CBC"/>
    <w:rsid w:val="00D1125A"/>
    <w:rsid w:val="00D11734"/>
    <w:rsid w:val="00D11914"/>
    <w:rsid w:val="00D11C59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1F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E5F"/>
    <w:rsid w:val="00D31FAF"/>
    <w:rsid w:val="00D31FFC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D89"/>
    <w:rsid w:val="00D47204"/>
    <w:rsid w:val="00D47272"/>
    <w:rsid w:val="00D47603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3E"/>
    <w:rsid w:val="00D56AF9"/>
    <w:rsid w:val="00D57AEB"/>
    <w:rsid w:val="00D57FE5"/>
    <w:rsid w:val="00D600DA"/>
    <w:rsid w:val="00D6028F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65B"/>
    <w:rsid w:val="00D64934"/>
    <w:rsid w:val="00D64B37"/>
    <w:rsid w:val="00D64F05"/>
    <w:rsid w:val="00D64F34"/>
    <w:rsid w:val="00D657F3"/>
    <w:rsid w:val="00D65F69"/>
    <w:rsid w:val="00D66814"/>
    <w:rsid w:val="00D66889"/>
    <w:rsid w:val="00D66B8E"/>
    <w:rsid w:val="00D66EB4"/>
    <w:rsid w:val="00D670EF"/>
    <w:rsid w:val="00D67317"/>
    <w:rsid w:val="00D6779F"/>
    <w:rsid w:val="00D67B28"/>
    <w:rsid w:val="00D700C3"/>
    <w:rsid w:val="00D70582"/>
    <w:rsid w:val="00D706BF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1E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2F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E32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B9A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669"/>
    <w:rsid w:val="00DB2FBF"/>
    <w:rsid w:val="00DB32A2"/>
    <w:rsid w:val="00DB33D8"/>
    <w:rsid w:val="00DB33E9"/>
    <w:rsid w:val="00DB3752"/>
    <w:rsid w:val="00DB3812"/>
    <w:rsid w:val="00DB38B3"/>
    <w:rsid w:val="00DB415A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5B6C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D6B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6ED2"/>
    <w:rsid w:val="00E1701A"/>
    <w:rsid w:val="00E170AF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305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07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AF0"/>
    <w:rsid w:val="00E44ED8"/>
    <w:rsid w:val="00E454C7"/>
    <w:rsid w:val="00E454F8"/>
    <w:rsid w:val="00E45691"/>
    <w:rsid w:val="00E45AE6"/>
    <w:rsid w:val="00E45E48"/>
    <w:rsid w:val="00E45F10"/>
    <w:rsid w:val="00E46092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04A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2AF"/>
    <w:rsid w:val="00E67329"/>
    <w:rsid w:val="00E673A3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8F1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1D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E54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8C0"/>
    <w:rsid w:val="00EC1B40"/>
    <w:rsid w:val="00EC2220"/>
    <w:rsid w:val="00EC3229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5F1E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5B7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4CA"/>
    <w:rsid w:val="00ED5665"/>
    <w:rsid w:val="00ED5929"/>
    <w:rsid w:val="00ED5B4C"/>
    <w:rsid w:val="00ED63DC"/>
    <w:rsid w:val="00ED6541"/>
    <w:rsid w:val="00ED6660"/>
    <w:rsid w:val="00ED67DC"/>
    <w:rsid w:val="00ED6D45"/>
    <w:rsid w:val="00ED71CA"/>
    <w:rsid w:val="00ED763C"/>
    <w:rsid w:val="00ED7696"/>
    <w:rsid w:val="00ED7A4A"/>
    <w:rsid w:val="00ED7A55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32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012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1C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0C5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8C4"/>
    <w:rsid w:val="00F14F7C"/>
    <w:rsid w:val="00F15009"/>
    <w:rsid w:val="00F150C6"/>
    <w:rsid w:val="00F15AA6"/>
    <w:rsid w:val="00F161F1"/>
    <w:rsid w:val="00F16790"/>
    <w:rsid w:val="00F167FC"/>
    <w:rsid w:val="00F1685B"/>
    <w:rsid w:val="00F168CB"/>
    <w:rsid w:val="00F16A2A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04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DA5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8B2"/>
    <w:rsid w:val="00F45D5C"/>
    <w:rsid w:val="00F45FB3"/>
    <w:rsid w:val="00F46177"/>
    <w:rsid w:val="00F4624D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7AD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3BA"/>
    <w:rsid w:val="00F7356B"/>
    <w:rsid w:val="00F7388E"/>
    <w:rsid w:val="00F738C5"/>
    <w:rsid w:val="00F73980"/>
    <w:rsid w:val="00F73DB3"/>
    <w:rsid w:val="00F73F25"/>
    <w:rsid w:val="00F7405B"/>
    <w:rsid w:val="00F74641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BE6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290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4EC9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2DA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80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25F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AD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3BD"/>
    <w:rsid w:val="00FD463A"/>
    <w:rsid w:val="00FD4B54"/>
    <w:rsid w:val="00FD4CCF"/>
    <w:rsid w:val="00FD5210"/>
    <w:rsid w:val="00FD56DE"/>
    <w:rsid w:val="00FD5A96"/>
    <w:rsid w:val="00FD64E8"/>
    <w:rsid w:val="00FD67E5"/>
    <w:rsid w:val="00FD6EF1"/>
    <w:rsid w:val="00FD78C5"/>
    <w:rsid w:val="00FE0463"/>
    <w:rsid w:val="00FE069E"/>
    <w:rsid w:val="00FE06A4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3D30"/>
    <w:rsid w:val="00FE499F"/>
    <w:rsid w:val="00FE4B46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D8D6"/>
  <w15:docId w15:val="{1E3045F3-7C3C-4F1B-A228-F491E0B3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613F9-6B79-4329-BC97-6F4ACAB4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</TotalTime>
  <Pages>1</Pages>
  <Words>5177</Words>
  <Characters>31068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Monika Dost</cp:lastModifiedBy>
  <cp:revision>4</cp:revision>
  <dcterms:created xsi:type="dcterms:W3CDTF">2024-09-03T09:21:00Z</dcterms:created>
  <dcterms:modified xsi:type="dcterms:W3CDTF">2024-09-24T08:58:00Z</dcterms:modified>
</cp:coreProperties>
</file>